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DAE64" w14:textId="2AF1EADF" w:rsidR="00FE5BF4" w:rsidRDefault="00A630B5">
      <w:r>
        <w:rPr>
          <w:noProof/>
        </w:rPr>
        <w:drawing>
          <wp:anchor distT="0" distB="0" distL="114300" distR="114300" simplePos="0" relativeHeight="251658340" behindDoc="0" locked="0" layoutInCell="1" allowOverlap="1" wp14:anchorId="1DCC395E" wp14:editId="1AA7E2AB">
            <wp:simplePos x="0" y="0"/>
            <wp:positionH relativeFrom="margin">
              <wp:posOffset>-1176183</wp:posOffset>
            </wp:positionH>
            <wp:positionV relativeFrom="page">
              <wp:posOffset>-86360</wp:posOffset>
            </wp:positionV>
            <wp:extent cx="11697970" cy="7713345"/>
            <wp:effectExtent l="0" t="0" r="0" b="1905"/>
            <wp:wrapThrough wrapText="bothSides">
              <wp:wrapPolygon edited="0">
                <wp:start x="0" y="0"/>
                <wp:lineTo x="0" y="21552"/>
                <wp:lineTo x="21562" y="21552"/>
                <wp:lineTo x="21562" y="0"/>
                <wp:lineTo x="0" y="0"/>
              </wp:wrapPolygon>
            </wp:wrapThrough>
            <wp:docPr id="516" name="Afbeelding 516" descr="Afbeelding met tekst, computer, computer, Netbo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Afbeelding 516" descr="Afbeelding met tekst, computer, computer, Netbook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797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615">
        <w:rPr>
          <w:noProof/>
        </w:rPr>
        <mc:AlternateContent>
          <mc:Choice Requires="wps">
            <w:drawing>
              <wp:anchor distT="45720" distB="45720" distL="114300" distR="114300" simplePos="0" relativeHeight="251658339" behindDoc="1" locked="0" layoutInCell="1" allowOverlap="1" wp14:anchorId="3177EE01" wp14:editId="78FD62D5">
                <wp:simplePos x="0" y="0"/>
                <wp:positionH relativeFrom="column">
                  <wp:posOffset>5897018</wp:posOffset>
                </wp:positionH>
                <wp:positionV relativeFrom="paragraph">
                  <wp:posOffset>4893310</wp:posOffset>
                </wp:positionV>
                <wp:extent cx="3028950" cy="838200"/>
                <wp:effectExtent l="0" t="0" r="0" b="0"/>
                <wp:wrapThrough wrapText="bothSides">
                  <wp:wrapPolygon edited="0">
                    <wp:start x="272" y="0"/>
                    <wp:lineTo x="0" y="982"/>
                    <wp:lineTo x="0" y="21109"/>
                    <wp:lineTo x="21328" y="21109"/>
                    <wp:lineTo x="21464" y="20127"/>
                    <wp:lineTo x="21464" y="0"/>
                    <wp:lineTo x="272" y="0"/>
                  </wp:wrapPolygon>
                </wp:wrapThrough>
                <wp:docPr id="512" name="Tekstva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382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DEACC" w14:textId="7D022EF9" w:rsidR="001D7615" w:rsidRPr="001D7615" w:rsidRDefault="001D7615" w:rsidP="001D7615">
                            <w:pPr>
                              <w:rPr>
                                <w:b/>
                                <w:bCs/>
                                <w:color w:val="E5F5FB" w:themeColor="accent1" w:themeTint="33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EE01" id="Tekstvak 512" o:spid="_x0000_s1026" style="position:absolute;margin-left:464.35pt;margin-top:385.3pt;width:238.5pt;height:66pt;z-index:-2516581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028950,83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" adj="-11796480,,5400" path="m139703,l3028950,r,l3028950,698497v,77156,-62547,139703,-139703,139703l,838200r,l,139703c,62547,62547,,139703,xe" stroked="f">
                <v:stroke joinstyle="miter"/>
                <v:formulas/>
                <v:path arrowok="t" o:connecttype="custom" o:connectlocs="139703,0;3028950,0;3028950,0;3028950,698497;2889247,838200;0,838200;0,838200;0,139703;139703,0" o:connectangles="0,0,0,0,0,0,0,0,0" textboxrect="0,0,3028950,838200"/>
                <v:textbox>
                  <w:txbxContent>
                    <w:p w14:paraId="646DEACC" w14:textId="7D022EF9" w:rsidR="001D7615" w:rsidRPr="001D7615" w:rsidRDefault="001D7615" w:rsidP="001D7615">
                      <w:pPr>
                        <w:rPr>
                          <w:b/>
                          <w:bCs/>
                          <w:color w:val="E5F5FB" w:themeColor="accent1" w:themeTint="33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E5BF4">
        <w:br w:type="page"/>
      </w:r>
    </w:p>
    <w:p w14:paraId="68DDCC1F" w14:textId="5E9A3C63" w:rsidR="00FF61DB" w:rsidRPr="00116718" w:rsidRDefault="00266E27">
      <w:pPr>
        <w:rPr>
          <w:b/>
          <w:sz w:val="28"/>
          <w:szCs w:val="28"/>
        </w:rPr>
      </w:pPr>
      <w:r w:rsidRPr="00116718">
        <w:rPr>
          <w:b/>
          <w:sz w:val="28"/>
          <w:szCs w:val="28"/>
        </w:rPr>
        <w:lastRenderedPageBreak/>
        <w:t>INHOUDSOPGAVE</w:t>
      </w:r>
    </w:p>
    <w:p w14:paraId="05EEDAF6" w14:textId="6E0711F3" w:rsidR="00F622A4" w:rsidRDefault="00F622A4" w:rsidP="00EB6DE5">
      <w:pPr>
        <w:pStyle w:val="Heading"/>
      </w:pPr>
    </w:p>
    <w:p w14:paraId="5E1B0743" w14:textId="03ECA30B" w:rsidR="00257FA3" w:rsidRDefault="00031FF4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r w:rsidRPr="00CF7A37">
        <w:fldChar w:fldCharType="begin"/>
      </w:r>
      <w:r w:rsidRPr="00CF7A37">
        <w:instrText xml:space="preserve"> TOC \o "1-4" \h \z \u </w:instrText>
      </w:r>
      <w:r w:rsidRPr="00CF7A37">
        <w:fldChar w:fldCharType="separate"/>
      </w:r>
      <w:hyperlink w:anchor="_Toc141261743" w:history="1">
        <w:r w:rsidR="00257FA3" w:rsidRPr="00180C45">
          <w:rPr>
            <w:rStyle w:val="Hyperlink"/>
            <w:noProof/>
          </w:rPr>
          <w:t>1.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Wanneer kan ik inloggen in MijnPreventie?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_Toc141261743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3</w:t>
        </w:r>
        <w:r w:rsidR="00257FA3">
          <w:rPr>
            <w:noProof/>
            <w:webHidden/>
          </w:rPr>
          <w:fldChar w:fldCharType="end"/>
        </w:r>
      </w:hyperlink>
    </w:p>
    <w:p w14:paraId="4DF27985" w14:textId="62DF4F7E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44" w:history="1">
        <w:r w:rsidR="00257FA3" w:rsidRPr="00180C45">
          <w:rPr>
            <w:rStyle w:val="Hyperlink"/>
            <w:noProof/>
          </w:rPr>
          <w:t>2.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Hoe kan ik inloggen in MijnPreventie?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_Toc141261744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6</w:t>
        </w:r>
        <w:r w:rsidR="00257FA3">
          <w:rPr>
            <w:noProof/>
            <w:webHidden/>
          </w:rPr>
          <w:fldChar w:fldCharType="end"/>
        </w:r>
      </w:hyperlink>
    </w:p>
    <w:p w14:paraId="6A2CB789" w14:textId="1CE9D9A1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45" w:history="1">
        <w:r w:rsidR="00257FA3" w:rsidRPr="00180C45">
          <w:rPr>
            <w:rStyle w:val="Hyperlink"/>
            <w:noProof/>
          </w:rPr>
          <w:t>3.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Hoe kan ik mezelf registreren?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_Toc141261745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7</w:t>
        </w:r>
        <w:r w:rsidR="00257FA3">
          <w:rPr>
            <w:noProof/>
            <w:webHidden/>
          </w:rPr>
          <w:fldChar w:fldCharType="end"/>
        </w:r>
      </w:hyperlink>
    </w:p>
    <w:p w14:paraId="5089E2E7" w14:textId="31751DB8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46" w:history="1">
        <w:r w:rsidR="00257FA3" w:rsidRPr="00180C45">
          <w:rPr>
            <w:rStyle w:val="Hyperlink"/>
            <w:noProof/>
          </w:rPr>
          <w:t>4.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Invullen inloggegevens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_Toc141261746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8</w:t>
        </w:r>
        <w:r w:rsidR="00257FA3">
          <w:rPr>
            <w:noProof/>
            <w:webHidden/>
          </w:rPr>
          <w:fldChar w:fldCharType="end"/>
        </w:r>
      </w:hyperlink>
    </w:p>
    <w:p w14:paraId="54D2937B" w14:textId="6555421A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47" w:history="1">
        <w:r w:rsidR="00257FA3" w:rsidRPr="00180C45">
          <w:rPr>
            <w:rStyle w:val="Hyperlink"/>
            <w:noProof/>
          </w:rPr>
          <w:t>5.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Invullen codes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_Toc141261747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10</w:t>
        </w:r>
        <w:r w:rsidR="00257FA3">
          <w:rPr>
            <w:noProof/>
            <w:webHidden/>
          </w:rPr>
          <w:fldChar w:fldCharType="end"/>
        </w:r>
      </w:hyperlink>
    </w:p>
    <w:p w14:paraId="2D70AE2D" w14:textId="2D06AD9F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48" w:history="1">
        <w:r w:rsidR="00257FA3" w:rsidRPr="00180C45">
          <w:rPr>
            <w:rStyle w:val="Hyperlink"/>
            <w:noProof/>
          </w:rPr>
          <w:t>6.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Geen e-mail ontvangen?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_Toc141261748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13</w:t>
        </w:r>
        <w:r w:rsidR="00257FA3">
          <w:rPr>
            <w:noProof/>
            <w:webHidden/>
          </w:rPr>
          <w:fldChar w:fldCharType="end"/>
        </w:r>
      </w:hyperlink>
    </w:p>
    <w:p w14:paraId="56D6BBAE" w14:textId="44551108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49" w:history="1">
        <w:r w:rsidR="00257FA3" w:rsidRPr="00180C45">
          <w:rPr>
            <w:rStyle w:val="Hyperlink"/>
            <w:noProof/>
          </w:rPr>
          <w:t>7.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Geen SMS ontvangen?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_Toc141261749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14</w:t>
        </w:r>
        <w:r w:rsidR="00257FA3">
          <w:rPr>
            <w:noProof/>
            <w:webHidden/>
          </w:rPr>
          <w:fldChar w:fldCharType="end"/>
        </w:r>
      </w:hyperlink>
    </w:p>
    <w:p w14:paraId="06EAD90E" w14:textId="277D3068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50" w:history="1">
        <w:r w:rsidR="00257FA3" w:rsidRPr="00180C45">
          <w:rPr>
            <w:rStyle w:val="Hyperlink"/>
            <w:noProof/>
          </w:rPr>
          <w:t>8.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Werkt je wachtwoord niet?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_Toc141261750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15</w:t>
        </w:r>
        <w:r w:rsidR="00257FA3">
          <w:rPr>
            <w:noProof/>
            <w:webHidden/>
          </w:rPr>
          <w:fldChar w:fldCharType="end"/>
        </w:r>
      </w:hyperlink>
    </w:p>
    <w:p w14:paraId="7A95B590" w14:textId="6846841B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51" w:history="1">
        <w:r w:rsidR="00257FA3" w:rsidRPr="00180C45">
          <w:rPr>
            <w:rStyle w:val="Hyperlink"/>
            <w:noProof/>
          </w:rPr>
          <w:t>9.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Gefeliciteerd, je account is aangemaakt!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_Toc141261751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16</w:t>
        </w:r>
        <w:r w:rsidR="00257FA3">
          <w:rPr>
            <w:noProof/>
            <w:webHidden/>
          </w:rPr>
          <w:fldChar w:fldCharType="end"/>
        </w:r>
      </w:hyperlink>
    </w:p>
    <w:p w14:paraId="5C636074" w14:textId="62B5C650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52" w:history="1">
        <w:r w:rsidR="00257FA3" w:rsidRPr="00180C45">
          <w:rPr>
            <w:rStyle w:val="Hyperlink"/>
            <w:noProof/>
          </w:rPr>
          <w:t>10.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Ik heb een account en ik wil nu inloggen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_Toc141261752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17</w:t>
        </w:r>
        <w:r w:rsidR="00257FA3">
          <w:rPr>
            <w:noProof/>
            <w:webHidden/>
          </w:rPr>
          <w:fldChar w:fldCharType="end"/>
        </w:r>
      </w:hyperlink>
    </w:p>
    <w:p w14:paraId="6B7827D1" w14:textId="127D90F8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53" w:history="1">
        <w:r w:rsidR="00257FA3" w:rsidRPr="00180C45">
          <w:rPr>
            <w:rStyle w:val="Hyperlink"/>
            <w:noProof/>
          </w:rPr>
          <w:t>11.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MijnPreventie omgeving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_Toc141261753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19</w:t>
        </w:r>
        <w:r w:rsidR="00257FA3">
          <w:rPr>
            <w:noProof/>
            <w:webHidden/>
          </w:rPr>
          <w:fldChar w:fldCharType="end"/>
        </w:r>
      </w:hyperlink>
    </w:p>
    <w:p w14:paraId="7B9C696B" w14:textId="0DF6690E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54" w:history="1">
        <w:r w:rsidR="00257FA3" w:rsidRPr="00180C45">
          <w:rPr>
            <w:rStyle w:val="Hyperlink"/>
            <w:noProof/>
          </w:rPr>
          <w:t>12.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Uitrolmenu: Afspraken, rapporten &amp; PAGO+-vragenlijst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_Toc141261754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20</w:t>
        </w:r>
        <w:r w:rsidR="00257FA3">
          <w:rPr>
            <w:noProof/>
            <w:webHidden/>
          </w:rPr>
          <w:fldChar w:fldCharType="end"/>
        </w:r>
      </w:hyperlink>
    </w:p>
    <w:p w14:paraId="3A852EAC" w14:textId="5BF2E588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55" w:history="1">
        <w:r w:rsidR="00257FA3" w:rsidRPr="00180C45">
          <w:rPr>
            <w:rStyle w:val="Hyperlink"/>
            <w:noProof/>
          </w:rPr>
          <w:t>13.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Hoe kan ik de PAGO+-vragenlijst invullen?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_Toc141261755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21</w:t>
        </w:r>
        <w:r w:rsidR="00257FA3">
          <w:rPr>
            <w:noProof/>
            <w:webHidden/>
          </w:rPr>
          <w:fldChar w:fldCharType="end"/>
        </w:r>
      </w:hyperlink>
    </w:p>
    <w:p w14:paraId="225C5F9E" w14:textId="49630880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56" w:history="1">
        <w:r w:rsidR="00257FA3" w:rsidRPr="00180C45">
          <w:rPr>
            <w:rStyle w:val="Hyperlink"/>
            <w:rFonts w:cstheme="minorHAnsi"/>
            <w:noProof/>
          </w:rPr>
          <w:t>14.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Waar kan ik mijn geplande afspraken zien?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_Toc141261756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22</w:t>
        </w:r>
        <w:r w:rsidR="00257FA3">
          <w:rPr>
            <w:noProof/>
            <w:webHidden/>
          </w:rPr>
          <w:fldChar w:fldCharType="end"/>
        </w:r>
      </w:hyperlink>
    </w:p>
    <w:p w14:paraId="4CCCEFCA" w14:textId="6B148596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57" w:history="1">
        <w:r w:rsidR="00257FA3" w:rsidRPr="00180C45">
          <w:rPr>
            <w:rStyle w:val="Hyperlink"/>
            <w:noProof/>
          </w:rPr>
          <w:t>15.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Hoe kan ik mijn PAGO+-vragenlijst opslaan?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_Toc141261757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23</w:t>
        </w:r>
        <w:r w:rsidR="00257FA3">
          <w:rPr>
            <w:noProof/>
            <w:webHidden/>
          </w:rPr>
          <w:fldChar w:fldCharType="end"/>
        </w:r>
      </w:hyperlink>
    </w:p>
    <w:p w14:paraId="6D17E57B" w14:textId="2B3B6E0A" w:rsidR="00257FA3" w:rsidRDefault="00000000">
      <w:pPr>
        <w:pStyle w:val="Inhopg1"/>
        <w:tabs>
          <w:tab w:val="right" w:pos="1436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nl-NL"/>
          <w14:ligatures w14:val="standardContextual"/>
        </w:rPr>
      </w:pPr>
      <w:hyperlink w:anchor="_Toc141261758" w:history="1">
        <w:r w:rsidR="00257FA3" w:rsidRPr="00180C45">
          <w:rPr>
            <w:rStyle w:val="Hyperlink"/>
            <w:noProof/>
          </w:rPr>
          <w:t>16.</w:t>
        </w:r>
        <w:r w:rsidR="00257FA3">
          <w:rPr>
            <w:rFonts w:asciiTheme="minorHAnsi" w:eastAsiaTheme="minorEastAsia" w:hAnsiTheme="minorHAnsi"/>
            <w:b w:val="0"/>
            <w:noProof/>
            <w:kern w:val="2"/>
            <w:sz w:val="22"/>
            <w:lang w:eastAsia="nl-NL"/>
            <w14:ligatures w14:val="standardContextual"/>
          </w:rPr>
          <w:tab/>
        </w:r>
        <w:r w:rsidR="00257FA3" w:rsidRPr="00180C45">
          <w:rPr>
            <w:rStyle w:val="Hyperlink"/>
            <w:noProof/>
          </w:rPr>
          <w:t>Hoe kan ik mijn persoonlijke gegevens wijzigen?</w:t>
        </w:r>
        <w:r w:rsidR="00257FA3">
          <w:rPr>
            <w:noProof/>
            <w:webHidden/>
          </w:rPr>
          <w:tab/>
        </w:r>
        <w:r w:rsidR="00257FA3">
          <w:rPr>
            <w:noProof/>
            <w:webHidden/>
          </w:rPr>
          <w:fldChar w:fldCharType="begin"/>
        </w:r>
        <w:r w:rsidR="00257FA3">
          <w:rPr>
            <w:noProof/>
            <w:webHidden/>
          </w:rPr>
          <w:instrText xml:space="preserve"> PAGEREF _Toc141261758 \h </w:instrText>
        </w:r>
        <w:r w:rsidR="00257FA3">
          <w:rPr>
            <w:noProof/>
            <w:webHidden/>
          </w:rPr>
        </w:r>
        <w:r w:rsidR="00257FA3">
          <w:rPr>
            <w:noProof/>
            <w:webHidden/>
          </w:rPr>
          <w:fldChar w:fldCharType="separate"/>
        </w:r>
        <w:r w:rsidR="00C77F77">
          <w:rPr>
            <w:noProof/>
            <w:webHidden/>
          </w:rPr>
          <w:t>24</w:t>
        </w:r>
        <w:r w:rsidR="00257FA3">
          <w:rPr>
            <w:noProof/>
            <w:webHidden/>
          </w:rPr>
          <w:fldChar w:fldCharType="end"/>
        </w:r>
      </w:hyperlink>
    </w:p>
    <w:p w14:paraId="1F37281D" w14:textId="48CB9C5D" w:rsidR="00FD683B" w:rsidRPr="00CF7A37" w:rsidRDefault="00031FF4" w:rsidP="00B14FFD">
      <w:pPr>
        <w:pStyle w:val="Body"/>
      </w:pPr>
      <w:r w:rsidRPr="00CF7A37">
        <w:rPr>
          <w:sz w:val="20"/>
        </w:rPr>
        <w:fldChar w:fldCharType="end"/>
      </w:r>
    </w:p>
    <w:bookmarkStart w:id="0" w:name="_Toc141261743"/>
    <w:p w14:paraId="36ADE42B" w14:textId="44E242E4" w:rsidR="00ED5EE2" w:rsidRPr="00A14A15" w:rsidRDefault="006E1B48" w:rsidP="003D2EEE">
      <w:pPr>
        <w:pStyle w:val="Kop1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37C75DB8" wp14:editId="4381DA3B">
                <wp:simplePos x="0" y="0"/>
                <wp:positionH relativeFrom="column">
                  <wp:posOffset>-1973179</wp:posOffset>
                </wp:positionH>
                <wp:positionV relativeFrom="paragraph">
                  <wp:posOffset>8681400</wp:posOffset>
                </wp:positionV>
                <wp:extent cx="12960" cy="6480"/>
                <wp:effectExtent l="133350" t="114300" r="101600" b="146050"/>
                <wp:wrapNone/>
                <wp:docPr id="30" name="Inkt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9836D19" id="Inkt 30" o:spid="_x0000_s1026" type="#_x0000_t75" style="position:absolute;margin-left:-160.3pt;margin-top:678.6pt;width:10.9pt;height:1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">
                <v:imagedata r:id="rId16" o:title=""/>
              </v:shape>
            </w:pict>
          </mc:Fallback>
        </mc:AlternateContent>
      </w:r>
      <w:r w:rsidR="002837A4" w:rsidRPr="00A14A15">
        <w:t xml:space="preserve">Wanneer kan ik inloggen in </w:t>
      </w:r>
      <w:proofErr w:type="spellStart"/>
      <w:r w:rsidR="002837A4" w:rsidRPr="00A14A15">
        <w:t>Mijn</w:t>
      </w:r>
      <w:r w:rsidR="00CE6989" w:rsidRPr="00A14A15">
        <w:t>P</w:t>
      </w:r>
      <w:r w:rsidR="00ED5EE2" w:rsidRPr="00A14A15">
        <w:t>reventie</w:t>
      </w:r>
      <w:proofErr w:type="spellEnd"/>
      <w:r w:rsidR="00ED5EE2" w:rsidRPr="00A14A15">
        <w:t>?</w:t>
      </w:r>
      <w:bookmarkEnd w:id="0"/>
      <w:r w:rsidR="00ED5EE2" w:rsidRPr="00A14A15">
        <w:t xml:space="preserve"> </w:t>
      </w:r>
    </w:p>
    <w:p w14:paraId="39653148" w14:textId="77777777" w:rsidR="00125A3B" w:rsidRDefault="00ED5EE2" w:rsidP="004F78BB">
      <w:pPr>
        <w:ind w:left="284"/>
        <w:rPr>
          <w:sz w:val="24"/>
          <w:szCs w:val="24"/>
        </w:rPr>
      </w:pPr>
      <w:r w:rsidRPr="006A1609">
        <w:rPr>
          <w:sz w:val="24"/>
          <w:szCs w:val="24"/>
        </w:rPr>
        <w:t>Je kan inloggen als jij een</w:t>
      </w:r>
      <w:r w:rsidR="00C314B4" w:rsidRPr="006A1609">
        <w:rPr>
          <w:sz w:val="24"/>
          <w:szCs w:val="24"/>
        </w:rPr>
        <w:t xml:space="preserve"> afspraak </w:t>
      </w:r>
      <w:r w:rsidR="002720AC" w:rsidRPr="006A1609">
        <w:rPr>
          <w:sz w:val="24"/>
          <w:szCs w:val="24"/>
        </w:rPr>
        <w:t xml:space="preserve">met de preventie-arbodienst hebt voor jouw PAGO. </w:t>
      </w:r>
      <w:r w:rsidR="00372AB6" w:rsidRPr="006A1609">
        <w:rPr>
          <w:sz w:val="24"/>
          <w:szCs w:val="24"/>
        </w:rPr>
        <w:t xml:space="preserve">Je ontvangt een bevestiging per brief of e-mail van deze gemaakte afspraak. In deze brief </w:t>
      </w:r>
      <w:r w:rsidR="00283258">
        <w:rPr>
          <w:sz w:val="24"/>
          <w:szCs w:val="24"/>
        </w:rPr>
        <w:t xml:space="preserve">of e-mail </w:t>
      </w:r>
      <w:r w:rsidR="00372AB6" w:rsidRPr="006A1609">
        <w:rPr>
          <w:sz w:val="24"/>
          <w:szCs w:val="24"/>
        </w:rPr>
        <w:t xml:space="preserve">staat ook de </w:t>
      </w:r>
      <w:r w:rsidR="00372AB6" w:rsidRPr="00283258">
        <w:rPr>
          <w:b/>
          <w:bCs/>
          <w:sz w:val="24"/>
          <w:szCs w:val="24"/>
          <w:u w:val="single"/>
        </w:rPr>
        <w:t>acti</w:t>
      </w:r>
      <w:r w:rsidR="00452EFC" w:rsidRPr="00283258">
        <w:rPr>
          <w:b/>
          <w:bCs/>
          <w:sz w:val="24"/>
          <w:szCs w:val="24"/>
          <w:u w:val="single"/>
        </w:rPr>
        <w:t>vatiecode</w:t>
      </w:r>
      <w:r w:rsidR="00452EFC" w:rsidRPr="00546AFC">
        <w:rPr>
          <w:b/>
          <w:bCs/>
          <w:sz w:val="24"/>
          <w:szCs w:val="24"/>
        </w:rPr>
        <w:t xml:space="preserve"> </w:t>
      </w:r>
      <w:r w:rsidR="00CC7FAC" w:rsidRPr="006A1609">
        <w:rPr>
          <w:sz w:val="24"/>
          <w:szCs w:val="24"/>
        </w:rPr>
        <w:t xml:space="preserve">om je eigen </w:t>
      </w:r>
      <w:r w:rsidR="002048DD" w:rsidRPr="006A1609">
        <w:rPr>
          <w:sz w:val="24"/>
          <w:szCs w:val="24"/>
        </w:rPr>
        <w:t>ac</w:t>
      </w:r>
      <w:r w:rsidR="00CC7FAC" w:rsidRPr="006A1609">
        <w:rPr>
          <w:sz w:val="24"/>
          <w:szCs w:val="24"/>
        </w:rPr>
        <w:t xml:space="preserve">count aan te maken. </w:t>
      </w:r>
    </w:p>
    <w:p w14:paraId="47AD4E8D" w14:textId="77777777" w:rsidR="00125A3B" w:rsidRDefault="00125A3B" w:rsidP="004F78BB">
      <w:pPr>
        <w:ind w:left="284"/>
        <w:rPr>
          <w:sz w:val="24"/>
          <w:szCs w:val="24"/>
        </w:rPr>
      </w:pPr>
    </w:p>
    <w:p w14:paraId="21A1BACC" w14:textId="011B0522" w:rsidR="00125A3B" w:rsidRDefault="00125A3B" w:rsidP="004F78BB">
      <w:pPr>
        <w:ind w:left="284"/>
        <w:rPr>
          <w:sz w:val="24"/>
          <w:szCs w:val="24"/>
        </w:rPr>
      </w:pPr>
      <w:r>
        <w:rPr>
          <w:sz w:val="24"/>
          <w:szCs w:val="24"/>
        </w:rPr>
        <w:t>We sturen je één bericht met jouw activatiecode:</w:t>
      </w:r>
    </w:p>
    <w:p w14:paraId="5EAB630B" w14:textId="0D2414B6" w:rsidR="00125A3B" w:rsidRPr="00125A3B" w:rsidRDefault="00F673E1" w:rsidP="00125A3B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5A3B" w:rsidRPr="00125A3B">
        <w:rPr>
          <w:sz w:val="24"/>
          <w:szCs w:val="24"/>
        </w:rPr>
        <w:t>Je ontvangt een brief als we je mailadres nog niet hebben.</w:t>
      </w:r>
    </w:p>
    <w:p w14:paraId="6902B30C" w14:textId="77777777" w:rsidR="00F673E1" w:rsidRDefault="00F673E1" w:rsidP="00125A3B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5A3B" w:rsidRPr="00125A3B">
        <w:rPr>
          <w:sz w:val="24"/>
          <w:szCs w:val="24"/>
        </w:rPr>
        <w:t>Je ontvangt een email als we je mailadres hebben.</w:t>
      </w:r>
    </w:p>
    <w:p w14:paraId="434F97C2" w14:textId="11FE6F5B" w:rsidR="004F78BB" w:rsidRDefault="002048DD" w:rsidP="00125A3B">
      <w:pPr>
        <w:ind w:left="284"/>
        <w:rPr>
          <w:b/>
          <w:bCs/>
          <w:color w:val="FF0000"/>
          <w:sz w:val="24"/>
          <w:szCs w:val="24"/>
        </w:rPr>
      </w:pPr>
      <w:r w:rsidRPr="006A1609">
        <w:rPr>
          <w:sz w:val="24"/>
          <w:szCs w:val="24"/>
        </w:rPr>
        <w:br/>
      </w:r>
      <w:r w:rsidRPr="006A1609">
        <w:rPr>
          <w:sz w:val="24"/>
          <w:szCs w:val="24"/>
        </w:rPr>
        <w:br/>
      </w:r>
      <w:r w:rsidR="00CC7FAC" w:rsidRPr="006A1609">
        <w:rPr>
          <w:b/>
          <w:bCs/>
          <w:color w:val="FF0000"/>
          <w:sz w:val="24"/>
          <w:szCs w:val="24"/>
        </w:rPr>
        <w:t xml:space="preserve">Let op! </w:t>
      </w:r>
    </w:p>
    <w:p w14:paraId="4FB880B1" w14:textId="53326FD5" w:rsidR="00B6666A" w:rsidRDefault="00A37BC6" w:rsidP="00B6666A">
      <w:pPr>
        <w:ind w:left="284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- </w:t>
      </w:r>
      <w:r w:rsidR="00CC7FAC" w:rsidRPr="006A1609">
        <w:rPr>
          <w:b/>
          <w:bCs/>
          <w:color w:val="FF0000"/>
          <w:sz w:val="24"/>
          <w:szCs w:val="24"/>
        </w:rPr>
        <w:t>Het is niet eerder mogelijk om je account aan te maken</w:t>
      </w:r>
      <w:r w:rsidR="00B72B32">
        <w:rPr>
          <w:b/>
          <w:bCs/>
          <w:color w:val="FF0000"/>
          <w:sz w:val="24"/>
          <w:szCs w:val="24"/>
        </w:rPr>
        <w:t xml:space="preserve">, voordat je </w:t>
      </w:r>
      <w:r w:rsidR="00A946E8">
        <w:rPr>
          <w:b/>
          <w:bCs/>
          <w:color w:val="FF0000"/>
          <w:sz w:val="24"/>
          <w:szCs w:val="24"/>
        </w:rPr>
        <w:t xml:space="preserve">een </w:t>
      </w:r>
      <w:r w:rsidR="00B72B32">
        <w:rPr>
          <w:b/>
          <w:bCs/>
          <w:color w:val="FF0000"/>
          <w:sz w:val="24"/>
          <w:szCs w:val="24"/>
        </w:rPr>
        <w:t>brief of e-mail ontvang</w:t>
      </w:r>
      <w:r w:rsidR="00AE175B">
        <w:rPr>
          <w:b/>
          <w:bCs/>
          <w:color w:val="FF0000"/>
          <w:sz w:val="24"/>
          <w:szCs w:val="24"/>
        </w:rPr>
        <w:t>t</w:t>
      </w:r>
      <w:r w:rsidR="00A946E8">
        <w:rPr>
          <w:b/>
          <w:bCs/>
          <w:color w:val="FF0000"/>
          <w:sz w:val="24"/>
          <w:szCs w:val="24"/>
        </w:rPr>
        <w:t xml:space="preserve"> met ACTIVATI</w:t>
      </w:r>
      <w:r w:rsidR="008D77FF">
        <w:rPr>
          <w:b/>
          <w:bCs/>
          <w:color w:val="FF0000"/>
          <w:sz w:val="24"/>
          <w:szCs w:val="24"/>
        </w:rPr>
        <w:t>E</w:t>
      </w:r>
      <w:r w:rsidR="00A946E8">
        <w:rPr>
          <w:b/>
          <w:bCs/>
          <w:color w:val="FF0000"/>
          <w:sz w:val="24"/>
          <w:szCs w:val="24"/>
        </w:rPr>
        <w:t>CODE!</w:t>
      </w:r>
    </w:p>
    <w:p w14:paraId="251E419E" w14:textId="60E1BE6E" w:rsidR="006A1609" w:rsidRPr="00B6666A" w:rsidRDefault="00B6666A" w:rsidP="00B6666A">
      <w:pPr>
        <w:ind w:left="284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- </w:t>
      </w:r>
      <w:r w:rsidR="00A37BC6" w:rsidRPr="004F78BB">
        <w:rPr>
          <w:b/>
          <w:bCs/>
          <w:color w:val="FF0000"/>
          <w:sz w:val="24"/>
          <w:szCs w:val="24"/>
        </w:rPr>
        <w:t>Je kunt een account aanmaken op je laptop</w:t>
      </w:r>
      <w:r w:rsidR="00077DE7">
        <w:rPr>
          <w:b/>
          <w:bCs/>
          <w:color w:val="FF0000"/>
          <w:sz w:val="24"/>
          <w:szCs w:val="24"/>
        </w:rPr>
        <w:t>,</w:t>
      </w:r>
      <w:r w:rsidR="00A37BC6" w:rsidRPr="004F78BB">
        <w:rPr>
          <w:b/>
          <w:bCs/>
          <w:color w:val="FF0000"/>
          <w:sz w:val="24"/>
          <w:szCs w:val="24"/>
        </w:rPr>
        <w:t xml:space="preserve"> tablet </w:t>
      </w:r>
      <w:r w:rsidR="00E42D20">
        <w:rPr>
          <w:b/>
          <w:bCs/>
          <w:color w:val="FF0000"/>
          <w:sz w:val="24"/>
          <w:szCs w:val="24"/>
        </w:rPr>
        <w:t xml:space="preserve">of </w:t>
      </w:r>
      <w:r w:rsidR="004F78BB" w:rsidRPr="004F78BB">
        <w:rPr>
          <w:b/>
          <w:bCs/>
          <w:color w:val="FF0000"/>
          <w:sz w:val="24"/>
          <w:szCs w:val="24"/>
        </w:rPr>
        <w:t>op je mobiele telefoon!</w:t>
      </w:r>
      <w:r w:rsidR="001358EB" w:rsidRPr="004F78BB">
        <w:rPr>
          <w:b/>
          <w:bCs/>
          <w:color w:val="FF0000"/>
          <w:sz w:val="24"/>
          <w:szCs w:val="24"/>
        </w:rPr>
        <w:br/>
      </w:r>
    </w:p>
    <w:p w14:paraId="4BC453B1" w14:textId="09A2D22C" w:rsidR="00DC7C4D" w:rsidRDefault="006A1609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Op de volgende 2 pagina’s zie je een voorbeeld van een </w:t>
      </w:r>
      <w:r w:rsidR="00546AFC">
        <w:rPr>
          <w:i/>
          <w:iCs/>
          <w:sz w:val="24"/>
          <w:szCs w:val="24"/>
        </w:rPr>
        <w:t xml:space="preserve">brief en </w:t>
      </w:r>
      <w:r w:rsidR="005E5B66">
        <w:rPr>
          <w:i/>
          <w:iCs/>
          <w:sz w:val="24"/>
          <w:szCs w:val="24"/>
        </w:rPr>
        <w:t xml:space="preserve">een voorbeeld van een </w:t>
      </w:r>
      <w:r w:rsidR="00546AFC">
        <w:rPr>
          <w:i/>
          <w:iCs/>
          <w:sz w:val="24"/>
          <w:szCs w:val="24"/>
        </w:rPr>
        <w:t>e-mail met activatiecode.</w:t>
      </w:r>
    </w:p>
    <w:p w14:paraId="11948259" w14:textId="52E1304E" w:rsidR="00984F66" w:rsidRDefault="001358EB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14:paraId="6EBD030F" w14:textId="274C45B8" w:rsidR="001358EB" w:rsidRPr="00D26D5E" w:rsidRDefault="001358EB">
      <w:pPr>
        <w:rPr>
          <w:sz w:val="28"/>
          <w:szCs w:val="28"/>
        </w:rPr>
      </w:pPr>
    </w:p>
    <w:p w14:paraId="33227717" w14:textId="77777777" w:rsidR="00545453" w:rsidRDefault="00545453">
      <w:pPr>
        <w:rPr>
          <w:sz w:val="22"/>
        </w:rPr>
      </w:pPr>
    </w:p>
    <w:p w14:paraId="00300434" w14:textId="7B572DF4" w:rsidR="00B572DC" w:rsidRDefault="002048DD">
      <w:pPr>
        <w:rPr>
          <w:sz w:val="22"/>
        </w:rPr>
      </w:pPr>
      <w:r>
        <w:rPr>
          <w:sz w:val="22"/>
        </w:rPr>
        <w:br w:type="page"/>
      </w:r>
    </w:p>
    <w:p w14:paraId="11117FF3" w14:textId="72426FF4" w:rsidR="00B572DC" w:rsidRPr="00545453" w:rsidRDefault="000F4646">
      <w:pPr>
        <w:rPr>
          <w:b/>
          <w:bCs/>
          <w:sz w:val="28"/>
          <w:szCs w:val="28"/>
          <w:u w:val="single"/>
        </w:rPr>
      </w:pPr>
      <w:r w:rsidRPr="000F4646">
        <w:rPr>
          <w:noProof/>
          <w:sz w:val="22"/>
        </w:rPr>
        <w:lastRenderedPageBreak/>
        <w:drawing>
          <wp:anchor distT="0" distB="0" distL="114300" distR="114300" simplePos="0" relativeHeight="251663461" behindDoc="1" locked="0" layoutInCell="1" allowOverlap="1" wp14:anchorId="4765AAC4" wp14:editId="3B6CD7AE">
            <wp:simplePos x="0" y="0"/>
            <wp:positionH relativeFrom="column">
              <wp:posOffset>-635</wp:posOffset>
            </wp:positionH>
            <wp:positionV relativeFrom="paragraph">
              <wp:posOffset>276225</wp:posOffset>
            </wp:positionV>
            <wp:extent cx="4162425" cy="5810885"/>
            <wp:effectExtent l="0" t="0" r="9525" b="0"/>
            <wp:wrapNone/>
            <wp:docPr id="517" name="Afbeelding 517" descr="Afbeelding met tekst, schermopname, documen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Afbeelding 517" descr="Afbeelding met tekst, schermopname, document, Lettertype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53">
        <w:rPr>
          <w:sz w:val="22"/>
        </w:rPr>
        <w:tab/>
      </w:r>
      <w:r w:rsidR="00690D94">
        <w:rPr>
          <w:sz w:val="22"/>
        </w:rPr>
        <w:t xml:space="preserve"> </w:t>
      </w:r>
      <w:r w:rsidR="00545453">
        <w:rPr>
          <w:sz w:val="22"/>
        </w:rPr>
        <w:t xml:space="preserve"> </w:t>
      </w:r>
      <w:r w:rsidR="00545453" w:rsidRPr="00545453">
        <w:rPr>
          <w:b/>
          <w:bCs/>
          <w:sz w:val="28"/>
          <w:szCs w:val="28"/>
          <w:u w:val="single"/>
        </w:rPr>
        <w:t>Voorbeeld brief</w:t>
      </w:r>
    </w:p>
    <w:p w14:paraId="5A8F699C" w14:textId="69398DFB" w:rsidR="00B572DC" w:rsidRDefault="00B572DC">
      <w:pPr>
        <w:rPr>
          <w:sz w:val="22"/>
        </w:rPr>
      </w:pPr>
    </w:p>
    <w:p w14:paraId="2B572701" w14:textId="30CE37E1" w:rsidR="00B572DC" w:rsidRDefault="00B572DC">
      <w:pPr>
        <w:rPr>
          <w:sz w:val="22"/>
        </w:rPr>
      </w:pPr>
    </w:p>
    <w:p w14:paraId="51126916" w14:textId="240DFAF9" w:rsidR="00B572DC" w:rsidRDefault="00B572DC">
      <w:pPr>
        <w:rPr>
          <w:sz w:val="22"/>
        </w:rPr>
      </w:pPr>
    </w:p>
    <w:p w14:paraId="6A5C6C3D" w14:textId="05B76EB2" w:rsidR="00B572DC" w:rsidRDefault="00B572DC">
      <w:pPr>
        <w:rPr>
          <w:sz w:val="22"/>
        </w:rPr>
      </w:pPr>
    </w:p>
    <w:p w14:paraId="0D7A2515" w14:textId="293F78D1" w:rsidR="00B572DC" w:rsidRDefault="00B572DC">
      <w:pPr>
        <w:rPr>
          <w:sz w:val="22"/>
        </w:rPr>
      </w:pPr>
    </w:p>
    <w:p w14:paraId="2740BF7B" w14:textId="1BC13493" w:rsidR="00B572DC" w:rsidRDefault="00B572DC">
      <w:pPr>
        <w:rPr>
          <w:sz w:val="22"/>
        </w:rPr>
      </w:pPr>
    </w:p>
    <w:p w14:paraId="39F5C621" w14:textId="636FC7E1" w:rsidR="00B572DC" w:rsidRDefault="00B572DC">
      <w:pPr>
        <w:rPr>
          <w:sz w:val="22"/>
        </w:rPr>
      </w:pPr>
    </w:p>
    <w:p w14:paraId="41CF6400" w14:textId="5F489719" w:rsidR="00B572DC" w:rsidRDefault="00B572DC">
      <w:pPr>
        <w:rPr>
          <w:sz w:val="22"/>
        </w:rPr>
      </w:pPr>
    </w:p>
    <w:p w14:paraId="3CC5969F" w14:textId="434A6AF1" w:rsidR="00B572DC" w:rsidRDefault="00B572DC">
      <w:pPr>
        <w:rPr>
          <w:sz w:val="22"/>
        </w:rPr>
      </w:pPr>
    </w:p>
    <w:p w14:paraId="69648BDB" w14:textId="34643650" w:rsidR="00B572DC" w:rsidRDefault="00B572DC">
      <w:pPr>
        <w:rPr>
          <w:sz w:val="22"/>
        </w:rPr>
      </w:pPr>
    </w:p>
    <w:p w14:paraId="776AF141" w14:textId="03845908" w:rsidR="00B572DC" w:rsidRDefault="00E47A8D">
      <w:pPr>
        <w:rPr>
          <w:sz w:val="22"/>
        </w:rPr>
      </w:pPr>
      <w:r w:rsidRPr="00692DBC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8310" behindDoc="0" locked="0" layoutInCell="1" allowOverlap="1" wp14:anchorId="69665F3A" wp14:editId="75E483F8">
                <wp:simplePos x="0" y="0"/>
                <wp:positionH relativeFrom="column">
                  <wp:posOffset>4739005</wp:posOffset>
                </wp:positionH>
                <wp:positionV relativeFrom="paragraph">
                  <wp:posOffset>76200</wp:posOffset>
                </wp:positionV>
                <wp:extent cx="2360930" cy="489585"/>
                <wp:effectExtent l="0" t="0" r="26670" b="24765"/>
                <wp:wrapSquare wrapText="bothSides"/>
                <wp:docPr id="220" name="Tekstva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9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61A06" w14:textId="1DE931BD" w:rsidR="00692DBC" w:rsidRDefault="00084C56">
                            <w:r>
                              <w:t>De a</w:t>
                            </w:r>
                            <w:r w:rsidR="00692DBC">
                              <w:t>ctivatiecode die je nodig hebt om een account aan te maken</w:t>
                            </w:r>
                            <w:r>
                              <w:t xml:space="preserve"> vind je hier</w:t>
                            </w:r>
                            <w:r w:rsidR="00DA02BC">
                              <w:t xml:space="preserve"> in de brief</w:t>
                            </w:r>
                            <w:r w:rsidR="00692DBC">
                              <w:t xml:space="preserve">. </w:t>
                            </w:r>
                            <w:r w:rsidR="00692DBC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65F3A" id="_x0000_t202" coordsize="21600,21600" o:spt="202" path="m,l,21600r21600,l21600,xe">
                <v:stroke joinstyle="miter"/>
                <v:path gradientshapeok="t" o:connecttype="rect"/>
              </v:shapetype>
              <v:shape id="Tekstvak 220" o:spid="_x0000_s1027" type="#_x0000_t202" style="position:absolute;margin-left:373.15pt;margin-top:6pt;width:185.9pt;height:38.55pt;z-index:25165831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" fillcolor="#e5f5fb [660]" strokecolor="black [3200]" strokeweight="2pt">
                <v:textbox>
                  <w:txbxContent>
                    <w:p w14:paraId="69B61A06" w14:textId="1DE931BD" w:rsidR="00692DBC" w:rsidRDefault="00084C56">
                      <w:r>
                        <w:t>De a</w:t>
                      </w:r>
                      <w:r w:rsidR="00692DBC">
                        <w:t>ctivatiecode die je nodig hebt om een account aan te maken</w:t>
                      </w:r>
                      <w:r>
                        <w:t xml:space="preserve"> vind je hier</w:t>
                      </w:r>
                      <w:r w:rsidR="00DA02BC">
                        <w:t xml:space="preserve"> in de brief</w:t>
                      </w:r>
                      <w:r w:rsidR="00692DBC">
                        <w:t xml:space="preserve">. </w:t>
                      </w:r>
                      <w:r w:rsidR="00692DBC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B7C466" w14:textId="7ED97D35" w:rsidR="00B572DC" w:rsidRDefault="00E47A8D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21A623C" wp14:editId="77B60B91">
                <wp:simplePos x="0" y="0"/>
                <wp:positionH relativeFrom="column">
                  <wp:posOffset>2251075</wp:posOffset>
                </wp:positionH>
                <wp:positionV relativeFrom="paragraph">
                  <wp:posOffset>50800</wp:posOffset>
                </wp:positionV>
                <wp:extent cx="2266950" cy="0"/>
                <wp:effectExtent l="0" t="114300" r="0" b="133350"/>
                <wp:wrapNone/>
                <wp:docPr id="214" name="Rechte verbindingslijn met pij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B719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14" o:spid="_x0000_s1026" type="#_x0000_t32" style="position:absolute;margin-left:177.25pt;margin-top:4pt;width:178.5pt;height:0;flip:x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" strokecolor="red" strokeweight="4.5pt">
                <v:stroke endarrow="block"/>
              </v:shape>
            </w:pict>
          </mc:Fallback>
        </mc:AlternateContent>
      </w:r>
    </w:p>
    <w:p w14:paraId="55598D68" w14:textId="7E9E9B84" w:rsidR="00B572DC" w:rsidRDefault="00B572DC">
      <w:pPr>
        <w:rPr>
          <w:sz w:val="22"/>
        </w:rPr>
      </w:pPr>
    </w:p>
    <w:p w14:paraId="02B47269" w14:textId="77777777" w:rsidR="00B572DC" w:rsidRDefault="00B572DC">
      <w:pPr>
        <w:rPr>
          <w:sz w:val="22"/>
        </w:rPr>
      </w:pPr>
    </w:p>
    <w:p w14:paraId="10213917" w14:textId="77777777" w:rsidR="00B572DC" w:rsidRDefault="00B572DC">
      <w:pPr>
        <w:rPr>
          <w:sz w:val="22"/>
        </w:rPr>
      </w:pPr>
    </w:p>
    <w:p w14:paraId="0DF7EBF3" w14:textId="77777777" w:rsidR="00B572DC" w:rsidRDefault="00B572DC">
      <w:pPr>
        <w:rPr>
          <w:sz w:val="22"/>
        </w:rPr>
      </w:pPr>
    </w:p>
    <w:p w14:paraId="1DD16EA1" w14:textId="77777777" w:rsidR="00B572DC" w:rsidRDefault="00B572DC">
      <w:pPr>
        <w:rPr>
          <w:sz w:val="22"/>
        </w:rPr>
      </w:pPr>
    </w:p>
    <w:p w14:paraId="0B023DF4" w14:textId="4F49137F" w:rsidR="00B572DC" w:rsidRDefault="00B572DC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5FFAAA44" w14:textId="3C0C2DEC" w:rsidR="002048DD" w:rsidRDefault="00B572DC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="002048DD">
        <w:rPr>
          <w:sz w:val="22"/>
        </w:rPr>
        <w:br w:type="page"/>
      </w:r>
    </w:p>
    <w:p w14:paraId="00E2C1A0" w14:textId="149622D8" w:rsidR="00B572DC" w:rsidRPr="00545453" w:rsidRDefault="00E57A8E">
      <w:pPr>
        <w:rPr>
          <w:b/>
          <w:bCs/>
          <w:sz w:val="28"/>
          <w:szCs w:val="28"/>
          <w:u w:val="single"/>
        </w:rPr>
      </w:pPr>
      <w:r w:rsidRPr="00E57A8E">
        <w:rPr>
          <w:noProof/>
          <w:sz w:val="22"/>
        </w:rPr>
        <w:lastRenderedPageBreak/>
        <w:drawing>
          <wp:anchor distT="0" distB="0" distL="114300" distR="114300" simplePos="0" relativeHeight="251664485" behindDoc="1" locked="0" layoutInCell="1" allowOverlap="1" wp14:anchorId="7506AAFD" wp14:editId="0B2D87C9">
            <wp:simplePos x="0" y="0"/>
            <wp:positionH relativeFrom="column">
              <wp:posOffset>-210185</wp:posOffset>
            </wp:positionH>
            <wp:positionV relativeFrom="paragraph">
              <wp:posOffset>209550</wp:posOffset>
            </wp:positionV>
            <wp:extent cx="7792537" cy="5944430"/>
            <wp:effectExtent l="0" t="0" r="0" b="0"/>
            <wp:wrapNone/>
            <wp:docPr id="519" name="Afbeelding 519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Afbeelding 519" descr="Afbeelding met tekst, schermopname, software, Webpagina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537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53" w:rsidRPr="00545453">
        <w:rPr>
          <w:b/>
          <w:bCs/>
          <w:sz w:val="28"/>
          <w:szCs w:val="28"/>
          <w:u w:val="single"/>
        </w:rPr>
        <w:t>Voorbeeld e-mail</w:t>
      </w:r>
    </w:p>
    <w:p w14:paraId="7C2D492D" w14:textId="2A9F460D" w:rsidR="00CF7A37" w:rsidRDefault="00E57A8E">
      <w:pPr>
        <w:rPr>
          <w:sz w:val="22"/>
        </w:rPr>
      </w:pPr>
      <w:r w:rsidRPr="00692DBC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60E42E73" wp14:editId="508C0D43">
                <wp:simplePos x="0" y="0"/>
                <wp:positionH relativeFrom="column">
                  <wp:posOffset>5057140</wp:posOffset>
                </wp:positionH>
                <wp:positionV relativeFrom="paragraph">
                  <wp:posOffset>2854960</wp:posOffset>
                </wp:positionV>
                <wp:extent cx="3800475" cy="457200"/>
                <wp:effectExtent l="0" t="0" r="28575" b="19050"/>
                <wp:wrapSquare wrapText="bothSides"/>
                <wp:docPr id="221" name="Tekstva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127F9" w14:textId="7604A3B2" w:rsidR="004F648E" w:rsidRDefault="008A043D" w:rsidP="004F648E">
                            <w:r>
                              <w:t>De a</w:t>
                            </w:r>
                            <w:r w:rsidR="004F648E">
                              <w:t xml:space="preserve">ctivatiecode </w:t>
                            </w:r>
                            <w:r w:rsidR="00F17820">
                              <w:t>die</w:t>
                            </w:r>
                            <w:r w:rsidR="004F648E">
                              <w:t xml:space="preserve"> je nodig </w:t>
                            </w:r>
                            <w:r w:rsidR="00F17820">
                              <w:t xml:space="preserve">hebt </w:t>
                            </w:r>
                            <w:r w:rsidR="004F648E">
                              <w:t>om een account aan te maken</w:t>
                            </w:r>
                            <w:r w:rsidR="00F17820">
                              <w:t xml:space="preserve"> vind je hier in de mail.</w:t>
                            </w:r>
                            <w:r w:rsidR="004F648E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2E73" id="Tekstvak 221" o:spid="_x0000_s1028" type="#_x0000_t202" style="position:absolute;margin-left:398.2pt;margin-top:224.8pt;width:299.25pt;height:36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" fillcolor="#e5f5fb [660]" strokecolor="black [3200]" strokeweight="2pt">
                <v:textbox>
                  <w:txbxContent>
                    <w:p w14:paraId="2C4127F9" w14:textId="7604A3B2" w:rsidR="004F648E" w:rsidRDefault="008A043D" w:rsidP="004F648E">
                      <w:r>
                        <w:t>De a</w:t>
                      </w:r>
                      <w:r w:rsidR="004F648E">
                        <w:t xml:space="preserve">ctivatiecode </w:t>
                      </w:r>
                      <w:r w:rsidR="00F17820">
                        <w:t>die</w:t>
                      </w:r>
                      <w:r w:rsidR="004F648E">
                        <w:t xml:space="preserve"> je nodig </w:t>
                      </w:r>
                      <w:r w:rsidR="00F17820">
                        <w:t xml:space="preserve">hebt </w:t>
                      </w:r>
                      <w:r w:rsidR="004F648E">
                        <w:t>om een account aan te maken</w:t>
                      </w:r>
                      <w:r w:rsidR="00F17820">
                        <w:t xml:space="preserve"> vind je hier in de mail.</w:t>
                      </w:r>
                      <w:r w:rsidR="004F648E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4B2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573B02E4" wp14:editId="65B424F5">
                <wp:simplePos x="0" y="0"/>
                <wp:positionH relativeFrom="column">
                  <wp:posOffset>1741805</wp:posOffset>
                </wp:positionH>
                <wp:positionV relativeFrom="paragraph">
                  <wp:posOffset>3062605</wp:posOffset>
                </wp:positionV>
                <wp:extent cx="3133725" cy="45719"/>
                <wp:effectExtent l="19050" t="114300" r="0" b="107315"/>
                <wp:wrapNone/>
                <wp:docPr id="222" name="Rechte verbindingslijn met pij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3725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0121" id="Rechte verbindingslijn met pijl 222" o:spid="_x0000_s1026" type="#_x0000_t32" style="position:absolute;margin-left:137.15pt;margin-top:241.15pt;width:246.75pt;height:3.6pt;flip:x y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" strokecolor="red" strokeweight="4.5pt">
                <v:stroke endarrow="block"/>
              </v:shape>
            </w:pict>
          </mc:Fallback>
        </mc:AlternateContent>
      </w:r>
      <w:r w:rsidR="00C12782" w:rsidRPr="00C12782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2437" behindDoc="0" locked="0" layoutInCell="1" allowOverlap="1" wp14:anchorId="69CA99D7" wp14:editId="3E00C655">
                <wp:simplePos x="0" y="0"/>
                <wp:positionH relativeFrom="column">
                  <wp:posOffset>1139190</wp:posOffset>
                </wp:positionH>
                <wp:positionV relativeFrom="paragraph">
                  <wp:posOffset>5119471</wp:posOffset>
                </wp:positionV>
                <wp:extent cx="1205865" cy="423545"/>
                <wp:effectExtent l="0" t="0" r="0" b="0"/>
                <wp:wrapSquare wrapText="bothSides"/>
                <wp:docPr id="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C964C" w14:textId="77777777" w:rsidR="00C12782" w:rsidRDefault="00C12782" w:rsidP="00C127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A99D7" id="Tekstvak 2" o:spid="_x0000_s1029" type="#_x0000_t202" style="position:absolute;margin-left:89.7pt;margin-top:403.1pt;width:94.95pt;height:33.35pt;z-index:2516624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" stroked="f">
                <v:textbox>
                  <w:txbxContent>
                    <w:p w14:paraId="76DC964C" w14:textId="77777777" w:rsidR="00C12782" w:rsidRDefault="00C12782" w:rsidP="00C12782"/>
                  </w:txbxContent>
                </v:textbox>
                <w10:wrap type="square"/>
              </v:shape>
            </w:pict>
          </mc:Fallback>
        </mc:AlternateContent>
      </w:r>
    </w:p>
    <w:bookmarkStart w:id="1" w:name="_Toc141261744"/>
    <w:p w14:paraId="2221E3A0" w14:textId="2E57937A" w:rsidR="00CF7A37" w:rsidRDefault="006E1B48" w:rsidP="005A65BA">
      <w:pPr>
        <w:pStyle w:val="Kop1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302C5994" wp14:editId="16B5C3CB">
                <wp:simplePos x="0" y="0"/>
                <wp:positionH relativeFrom="column">
                  <wp:posOffset>-2378570</wp:posOffset>
                </wp:positionH>
                <wp:positionV relativeFrom="paragraph">
                  <wp:posOffset>508019</wp:posOffset>
                </wp:positionV>
                <wp:extent cx="1800" cy="360"/>
                <wp:effectExtent l="114300" t="114300" r="93980" b="152400"/>
                <wp:wrapNone/>
                <wp:docPr id="35" name="Inkt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81EB813" id="Inkt 35" o:spid="_x0000_s1026" type="#_x0000_t75" style="position:absolute;margin-left:-192.25pt;margin-top:35.05pt;width:10.1pt;height: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">
                <v:imagedata r:id="rId25" o:title=""/>
              </v:shape>
            </w:pict>
          </mc:Fallback>
        </mc:AlternateContent>
      </w:r>
      <w:r w:rsidR="00260C98"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66A66D91" wp14:editId="132C426D">
                <wp:simplePos x="0" y="0"/>
                <wp:positionH relativeFrom="column">
                  <wp:posOffset>-2068188</wp:posOffset>
                </wp:positionH>
                <wp:positionV relativeFrom="paragraph">
                  <wp:posOffset>245579</wp:posOffset>
                </wp:positionV>
                <wp:extent cx="360" cy="360"/>
                <wp:effectExtent l="76200" t="76200" r="95250" b="95250"/>
                <wp:wrapNone/>
                <wp:docPr id="21" name="Inkt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3DDBE58" id="Inkt 21" o:spid="_x0000_s1026" type="#_x0000_t75" style="position:absolute;margin-left:-165.7pt;margin-top:16.5pt;width:5.7pt;height: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">
                <v:imagedata r:id="rId27" o:title=""/>
              </v:shape>
            </w:pict>
          </mc:Fallback>
        </mc:AlternateContent>
      </w:r>
      <w:r w:rsidR="00260C98"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5CA6CED" wp14:editId="48C75334">
                <wp:simplePos x="0" y="0"/>
                <wp:positionH relativeFrom="column">
                  <wp:posOffset>-2139828</wp:posOffset>
                </wp:positionH>
                <wp:positionV relativeFrom="paragraph">
                  <wp:posOffset>308939</wp:posOffset>
                </wp:positionV>
                <wp:extent cx="360" cy="360"/>
                <wp:effectExtent l="76200" t="76200" r="95250" b="95250"/>
                <wp:wrapNone/>
                <wp:docPr id="20" name="Inkt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7B5CC57" id="Inkt 20" o:spid="_x0000_s1026" type="#_x0000_t75" style="position:absolute;margin-left:-171.35pt;margin-top:21.5pt;width:5.7pt;height: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">
                <v:imagedata r:id="rId27" o:title=""/>
              </v:shape>
            </w:pict>
          </mc:Fallback>
        </mc:AlternateContent>
      </w:r>
      <w:r w:rsidR="00297526">
        <w:t>Hoe kan ik i</w:t>
      </w:r>
      <w:r w:rsidR="00CF7A37">
        <w:t>nloggen</w:t>
      </w:r>
      <w:r w:rsidR="00297526">
        <w:t xml:space="preserve"> in </w:t>
      </w:r>
      <w:proofErr w:type="spellStart"/>
      <w:r w:rsidR="00297526">
        <w:t>MijnPreventie</w:t>
      </w:r>
      <w:proofErr w:type="spellEnd"/>
      <w:r w:rsidR="00297526">
        <w:t>?</w:t>
      </w:r>
      <w:bookmarkEnd w:id="1"/>
      <w:r w:rsidR="00297526">
        <w:t xml:space="preserve"> </w:t>
      </w:r>
    </w:p>
    <w:p w14:paraId="72AB1B91" w14:textId="4CFBF322" w:rsidR="00CF7A37" w:rsidRDefault="00CF7A37" w:rsidP="00242B8F">
      <w:pPr>
        <w:pStyle w:val="Body"/>
      </w:pPr>
    </w:p>
    <w:p w14:paraId="1ECEED24" w14:textId="7F134802" w:rsidR="00CF7A37" w:rsidRPr="007937BD" w:rsidRDefault="006E1B48" w:rsidP="00242B8F">
      <w:pPr>
        <w:pStyle w:val="Body"/>
        <w:rPr>
          <w:sz w:val="24"/>
          <w:szCs w:val="24"/>
        </w:rPr>
      </w:pPr>
      <w:r w:rsidRPr="007937BD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77430701" wp14:editId="22C0DE66">
                <wp:simplePos x="0" y="0"/>
                <wp:positionH relativeFrom="column">
                  <wp:posOffset>-2068219</wp:posOffset>
                </wp:positionH>
                <wp:positionV relativeFrom="paragraph">
                  <wp:posOffset>212454</wp:posOffset>
                </wp:positionV>
                <wp:extent cx="360" cy="360"/>
                <wp:effectExtent l="114300" t="114300" r="95250" b="152400"/>
                <wp:wrapNone/>
                <wp:docPr id="29" name="Inkt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DAB5568" id="Inkt 29" o:spid="_x0000_s1026" type="#_x0000_t75" style="position:absolute;margin-left:-167.8pt;margin-top:11.8pt;width:9.95pt;height:9.9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">
                <v:imagedata r:id="rId30" o:title=""/>
              </v:shape>
            </w:pict>
          </mc:Fallback>
        </mc:AlternateContent>
      </w:r>
      <w:r w:rsidR="00094FDB" w:rsidRPr="007937BD">
        <w:rPr>
          <w:sz w:val="24"/>
          <w:szCs w:val="24"/>
        </w:rPr>
        <w:t>Log in</w:t>
      </w:r>
      <w:r w:rsidR="00CF7A37" w:rsidRPr="007937BD">
        <w:rPr>
          <w:sz w:val="24"/>
          <w:szCs w:val="24"/>
        </w:rPr>
        <w:t xml:space="preserve"> via </w:t>
      </w:r>
      <w:r w:rsidR="00CF7A37" w:rsidRPr="009D3CB5">
        <w:rPr>
          <w:b/>
          <w:bCs/>
          <w:sz w:val="24"/>
          <w:szCs w:val="24"/>
        </w:rPr>
        <w:t>preventie.volandis.nl</w:t>
      </w:r>
      <w:r w:rsidR="00CF7A37" w:rsidRPr="007937BD">
        <w:rPr>
          <w:sz w:val="24"/>
          <w:szCs w:val="24"/>
        </w:rPr>
        <w:t xml:space="preserve"> </w:t>
      </w:r>
    </w:p>
    <w:p w14:paraId="52D2A36D" w14:textId="2762F6A6" w:rsidR="00E34094" w:rsidRPr="00E34094" w:rsidRDefault="00E34094" w:rsidP="00242B8F">
      <w:pPr>
        <w:pStyle w:val="Body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BDEF0C" wp14:editId="1E09C688">
                <wp:simplePos x="0" y="0"/>
                <wp:positionH relativeFrom="column">
                  <wp:posOffset>1161663</wp:posOffset>
                </wp:positionH>
                <wp:positionV relativeFrom="paragraph">
                  <wp:posOffset>54527</wp:posOffset>
                </wp:positionV>
                <wp:extent cx="317224" cy="330808"/>
                <wp:effectExtent l="38100" t="19050" r="45085" b="5080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224" cy="33080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5B4536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4" o:spid="_x0000_s1026" type="#_x0000_t32" style="position:absolute;margin-left:91.45pt;margin-top:4.3pt;width:25pt;height:26.0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" strokecolor="red" strokeweight="4.5pt">
                <v:stroke endarrow="block"/>
              </v:shape>
            </w:pict>
          </mc:Fallback>
        </mc:AlternateContent>
      </w:r>
    </w:p>
    <w:p w14:paraId="13144DBF" w14:textId="68D3FB77" w:rsidR="0090477B" w:rsidRDefault="0090477B" w:rsidP="00242B8F">
      <w:pPr>
        <w:pStyle w:val="Body"/>
      </w:pPr>
    </w:p>
    <w:p w14:paraId="62290881" w14:textId="77777777" w:rsidR="001B7A06" w:rsidRDefault="002A47D1" w:rsidP="00E34094">
      <w:pPr>
        <w:ind w:hanging="284"/>
      </w:pPr>
      <w:r w:rsidRPr="002A47D1">
        <w:rPr>
          <w:noProof/>
        </w:rPr>
        <w:drawing>
          <wp:inline distT="0" distB="0" distL="0" distR="0" wp14:anchorId="06423831" wp14:editId="3F4F9682">
            <wp:extent cx="9744594" cy="3799114"/>
            <wp:effectExtent l="19050" t="19050" r="9525" b="11430"/>
            <wp:docPr id="1" name="Afbeelding 1" descr="Afbeelding met software, Besturingssysteem, tekst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software, Besturingssysteem, tekst, Computerpictogram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66505" cy="3807656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3BA32D2" w14:textId="77777777" w:rsidR="001B7A06" w:rsidRDefault="001B7A06">
      <w:r>
        <w:br w:type="page"/>
      </w:r>
    </w:p>
    <w:p w14:paraId="32A2095C" w14:textId="091D8567" w:rsidR="0090477B" w:rsidRPr="00062233" w:rsidRDefault="00062233" w:rsidP="007937BD">
      <w:pPr>
        <w:pStyle w:val="Kop1"/>
      </w:pPr>
      <w:bookmarkStart w:id="2" w:name="_Toc141261745"/>
      <w:r w:rsidRPr="00062233">
        <w:lastRenderedPageBreak/>
        <w:t>Hoe k</w:t>
      </w:r>
      <w:r w:rsidR="00297526">
        <w:t>a</w:t>
      </w:r>
      <w:r w:rsidRPr="00062233">
        <w:t xml:space="preserve">n </w:t>
      </w:r>
      <w:r w:rsidR="000360C1">
        <w:t>ik mezelf</w:t>
      </w:r>
      <w:r w:rsidRPr="00062233">
        <w:t xml:space="preserve"> registreren?</w:t>
      </w:r>
      <w:bookmarkEnd w:id="2"/>
      <w:r w:rsidRPr="00062233">
        <w:t xml:space="preserve"> </w:t>
      </w:r>
    </w:p>
    <w:p w14:paraId="3475F9DF" w14:textId="28877F6A" w:rsidR="0090477B" w:rsidRPr="007937BD" w:rsidRDefault="006803CF" w:rsidP="00242B8F">
      <w:pPr>
        <w:pStyle w:val="Body"/>
        <w:rPr>
          <w:sz w:val="24"/>
          <w:szCs w:val="24"/>
        </w:rPr>
      </w:pPr>
      <w:r w:rsidRPr="007937BD">
        <w:rPr>
          <w:sz w:val="24"/>
          <w:szCs w:val="24"/>
        </w:rPr>
        <w:t>Als je</w:t>
      </w:r>
      <w:r w:rsidR="00B95A98">
        <w:rPr>
          <w:sz w:val="24"/>
          <w:szCs w:val="24"/>
        </w:rPr>
        <w:t xml:space="preserve"> </w:t>
      </w:r>
      <w:r w:rsidRPr="007937BD">
        <w:rPr>
          <w:sz w:val="24"/>
          <w:szCs w:val="24"/>
        </w:rPr>
        <w:t xml:space="preserve">nog geen account hebt, </w:t>
      </w:r>
      <w:r w:rsidR="00C42E36">
        <w:rPr>
          <w:sz w:val="24"/>
          <w:szCs w:val="24"/>
        </w:rPr>
        <w:t xml:space="preserve">registreer je dan </w:t>
      </w:r>
      <w:r w:rsidR="005F3FF1" w:rsidRPr="007937BD">
        <w:rPr>
          <w:sz w:val="24"/>
          <w:szCs w:val="24"/>
        </w:rPr>
        <w:t xml:space="preserve">via </w:t>
      </w:r>
      <w:r w:rsidR="00F81158">
        <w:rPr>
          <w:sz w:val="24"/>
          <w:szCs w:val="24"/>
        </w:rPr>
        <w:t>de</w:t>
      </w:r>
      <w:r w:rsidRPr="007937BD">
        <w:rPr>
          <w:sz w:val="24"/>
          <w:szCs w:val="24"/>
        </w:rPr>
        <w:t xml:space="preserve"> groene knop. </w:t>
      </w:r>
    </w:p>
    <w:p w14:paraId="59DF0FC2" w14:textId="18C1136D" w:rsidR="00DC645E" w:rsidRDefault="00A3255B" w:rsidP="00242B8F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4ACE70B" wp14:editId="6B213669">
                <wp:simplePos x="0" y="0"/>
                <wp:positionH relativeFrom="column">
                  <wp:posOffset>3173116</wp:posOffset>
                </wp:positionH>
                <wp:positionV relativeFrom="paragraph">
                  <wp:posOffset>28047</wp:posOffset>
                </wp:positionV>
                <wp:extent cx="1544121" cy="2635428"/>
                <wp:effectExtent l="38100" t="19050" r="37465" b="5080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4121" cy="263542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2D9FE98" id="Rechte verbindingslijn met pijl 3" o:spid="_x0000_s1026" type="#_x0000_t32" style="position:absolute;margin-left:249.85pt;margin-top:2.2pt;width:121.6pt;height:207.5pt;flip:x;z-index:251660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" strokecolor="red" strokeweight="4.5pt">
                <v:stroke endarrow="block"/>
              </v:shape>
            </w:pict>
          </mc:Fallback>
        </mc:AlternateContent>
      </w:r>
    </w:p>
    <w:p w14:paraId="20A002F7" w14:textId="35FCB072" w:rsidR="00DC645E" w:rsidRDefault="00DC645E" w:rsidP="00242B8F">
      <w:pPr>
        <w:pStyle w:val="Body"/>
      </w:pPr>
    </w:p>
    <w:p w14:paraId="69AFFB01" w14:textId="62CD4FF2" w:rsidR="00CF7A37" w:rsidRDefault="00CF7A37" w:rsidP="00242B8F">
      <w:pPr>
        <w:pStyle w:val="Body"/>
      </w:pPr>
    </w:p>
    <w:p w14:paraId="0CFA6505" w14:textId="77E7F579" w:rsidR="00CF7A37" w:rsidRDefault="00CF7A37" w:rsidP="00242B8F">
      <w:pPr>
        <w:pStyle w:val="Body"/>
      </w:pPr>
    </w:p>
    <w:p w14:paraId="542EDA53" w14:textId="348629D4" w:rsidR="00CF7A37" w:rsidRDefault="00A3255B" w:rsidP="00242B8F">
      <w:pPr>
        <w:pStyle w:val="Body"/>
      </w:pPr>
      <w:r w:rsidRPr="003F1C8F">
        <w:rPr>
          <w:noProof/>
        </w:rPr>
        <w:drawing>
          <wp:anchor distT="0" distB="0" distL="114300" distR="114300" simplePos="0" relativeHeight="251658246" behindDoc="0" locked="0" layoutInCell="1" allowOverlap="1" wp14:anchorId="5D6378C6" wp14:editId="405432DA">
            <wp:simplePos x="0" y="0"/>
            <wp:positionH relativeFrom="column">
              <wp:posOffset>-86360</wp:posOffset>
            </wp:positionH>
            <wp:positionV relativeFrom="paragraph">
              <wp:posOffset>-139065</wp:posOffset>
            </wp:positionV>
            <wp:extent cx="7839075" cy="4919980"/>
            <wp:effectExtent l="0" t="0" r="9525" b="0"/>
            <wp:wrapThrough wrapText="bothSides">
              <wp:wrapPolygon edited="0">
                <wp:start x="0" y="0"/>
                <wp:lineTo x="0" y="21494"/>
                <wp:lineTo x="21574" y="21494"/>
                <wp:lineTo x="21574" y="0"/>
                <wp:lineTo x="0" y="0"/>
              </wp:wrapPolygon>
            </wp:wrapThrough>
            <wp:docPr id="207" name="Afbeelding 207" descr="Afbeelding met tekst, schermopname, software, Besturingssyst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Afbeelding 207" descr="Afbeelding met tekst, schermopname, software, Besturingssysteem&#10;&#10;Automatisch gegenereerde beschrijv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1B43D" w14:textId="01AD6286" w:rsidR="00CF7A37" w:rsidRDefault="00CF7A37" w:rsidP="00242B8F">
      <w:pPr>
        <w:pStyle w:val="Body"/>
      </w:pPr>
    </w:p>
    <w:p w14:paraId="6DAFE194" w14:textId="77777777" w:rsidR="006803CF" w:rsidRDefault="006803CF">
      <w:pPr>
        <w:rPr>
          <w:noProof/>
        </w:rPr>
      </w:pPr>
    </w:p>
    <w:p w14:paraId="061E4661" w14:textId="2F99DC48" w:rsidR="006803CF" w:rsidRDefault="006803CF">
      <w:pPr>
        <w:rPr>
          <w:noProof/>
        </w:rPr>
      </w:pPr>
    </w:p>
    <w:p w14:paraId="61E64EF3" w14:textId="77777777" w:rsidR="006803CF" w:rsidRDefault="006803CF">
      <w:pPr>
        <w:rPr>
          <w:noProof/>
        </w:rPr>
      </w:pPr>
    </w:p>
    <w:p w14:paraId="6AA29342" w14:textId="77777777" w:rsidR="006803CF" w:rsidRDefault="006803CF"/>
    <w:p w14:paraId="442423FF" w14:textId="77777777" w:rsidR="006803CF" w:rsidRDefault="006803CF"/>
    <w:p w14:paraId="5D001C75" w14:textId="1F63BC84" w:rsidR="006803CF" w:rsidRDefault="006803CF"/>
    <w:p w14:paraId="1C948188" w14:textId="77777777" w:rsidR="006803CF" w:rsidRDefault="006803CF"/>
    <w:p w14:paraId="321B1B9C" w14:textId="77777777" w:rsidR="006803CF" w:rsidRDefault="006803CF"/>
    <w:p w14:paraId="573C56D7" w14:textId="7BC0DDF4" w:rsidR="006803CF" w:rsidRDefault="006803CF"/>
    <w:p w14:paraId="5DD73563" w14:textId="525D69FD" w:rsidR="006803CF" w:rsidRDefault="006803CF"/>
    <w:p w14:paraId="2EE2D741" w14:textId="4C546282" w:rsidR="006803CF" w:rsidRDefault="006803CF"/>
    <w:p w14:paraId="7CF7D04D" w14:textId="4EB9E314" w:rsidR="006803CF" w:rsidRDefault="006803CF"/>
    <w:p w14:paraId="5C9E8B05" w14:textId="6D9BF57A" w:rsidR="006803CF" w:rsidRDefault="006803CF"/>
    <w:p w14:paraId="6E9BCE8E" w14:textId="77777777" w:rsidR="006803CF" w:rsidRDefault="006803CF"/>
    <w:p w14:paraId="2D0E293A" w14:textId="77777777" w:rsidR="003C2CD7" w:rsidRPr="003C2CD7" w:rsidRDefault="003C2CD7" w:rsidP="003C2CD7"/>
    <w:p w14:paraId="22F992B1" w14:textId="5B7D59CE" w:rsidR="003C2CD7" w:rsidRPr="003C2CD7" w:rsidRDefault="003C2CD7" w:rsidP="003C2CD7">
      <w:pPr>
        <w:tabs>
          <w:tab w:val="left" w:pos="750"/>
        </w:tabs>
      </w:pPr>
      <w:r>
        <w:tab/>
      </w:r>
    </w:p>
    <w:p w14:paraId="17EA94BF" w14:textId="6732254F" w:rsidR="0012028C" w:rsidRDefault="0012028C" w:rsidP="0012028C">
      <w:pPr>
        <w:pStyle w:val="Kop1"/>
      </w:pPr>
      <w:bookmarkStart w:id="3" w:name="_Toc141261746"/>
      <w:r>
        <w:lastRenderedPageBreak/>
        <w:t>Invullen inloggegevens</w:t>
      </w:r>
      <w:bookmarkEnd w:id="3"/>
    </w:p>
    <w:p w14:paraId="15C39465" w14:textId="25634554" w:rsidR="00BD1910" w:rsidRPr="00BD1910" w:rsidRDefault="008A043D" w:rsidP="00BD1910">
      <w:pPr>
        <w:rPr>
          <w:sz w:val="24"/>
          <w:szCs w:val="24"/>
        </w:rPr>
      </w:pPr>
      <w:r>
        <w:rPr>
          <w:sz w:val="24"/>
          <w:szCs w:val="24"/>
        </w:rPr>
        <w:t>Op</w:t>
      </w:r>
      <w:r w:rsidR="00F52C3B" w:rsidRPr="00BD1910">
        <w:rPr>
          <w:sz w:val="24"/>
          <w:szCs w:val="24"/>
        </w:rPr>
        <w:t xml:space="preserve"> dit scherm </w:t>
      </w:r>
      <w:r>
        <w:rPr>
          <w:sz w:val="24"/>
          <w:szCs w:val="24"/>
        </w:rPr>
        <w:t>vul je je</w:t>
      </w:r>
      <w:r w:rsidRPr="00BD1910">
        <w:rPr>
          <w:sz w:val="24"/>
          <w:szCs w:val="24"/>
        </w:rPr>
        <w:t xml:space="preserve"> </w:t>
      </w:r>
      <w:r w:rsidR="00F52C3B" w:rsidRPr="00BD1910">
        <w:rPr>
          <w:sz w:val="24"/>
          <w:szCs w:val="24"/>
        </w:rPr>
        <w:t>gegevens in</w:t>
      </w:r>
      <w:r>
        <w:rPr>
          <w:sz w:val="24"/>
          <w:szCs w:val="24"/>
        </w:rPr>
        <w:t>.</w:t>
      </w:r>
      <w:r w:rsidR="00BD1910" w:rsidRPr="00BD1910">
        <w:rPr>
          <w:sz w:val="24"/>
          <w:szCs w:val="24"/>
        </w:rPr>
        <w:t xml:space="preserve"> </w:t>
      </w:r>
      <w:r w:rsidR="00BD1910" w:rsidRPr="00BD1910">
        <w:rPr>
          <w:sz w:val="24"/>
          <w:szCs w:val="24"/>
        </w:rPr>
        <w:br/>
      </w:r>
      <w:r w:rsidR="00BD1910" w:rsidRPr="003E6E37">
        <w:rPr>
          <w:b/>
          <w:bCs/>
          <w:noProof/>
          <w:color w:val="FF0000"/>
          <w:sz w:val="22"/>
        </w:rPr>
        <mc:AlternateContent>
          <mc:Choice Requires="wpi">
            <w:drawing>
              <wp:anchor distT="0" distB="0" distL="114300" distR="114300" simplePos="0" relativeHeight="251658320" behindDoc="0" locked="0" layoutInCell="1" allowOverlap="1" wp14:anchorId="0B20912E" wp14:editId="7B6E44CF">
                <wp:simplePos x="0" y="0"/>
                <wp:positionH relativeFrom="column">
                  <wp:posOffset>-3960770</wp:posOffset>
                </wp:positionH>
                <wp:positionV relativeFrom="paragraph">
                  <wp:posOffset>-430407</wp:posOffset>
                </wp:positionV>
                <wp:extent cx="360" cy="360"/>
                <wp:effectExtent l="114300" t="114300" r="95250" b="152400"/>
                <wp:wrapNone/>
                <wp:docPr id="18" name="Ink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FA4631C" id="Inkt 18" o:spid="_x0000_s1026" type="#_x0000_t75" style="position:absolute;margin-left:-316.8pt;margin-top:-38.85pt;width:9.95pt;height:9.95pt;z-index:251786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">
                <v:imagedata r:id="rId34" o:title=""/>
              </v:shape>
            </w:pict>
          </mc:Fallback>
        </mc:AlternateContent>
      </w:r>
      <w:r w:rsidR="00BD1910" w:rsidRPr="003E6E37">
        <w:rPr>
          <w:b/>
          <w:bCs/>
          <w:color w:val="FF0000"/>
          <w:sz w:val="22"/>
        </w:rPr>
        <w:t>LET OP!</w:t>
      </w:r>
      <w:r w:rsidR="00BD1910" w:rsidRPr="003E6E37">
        <w:rPr>
          <w:color w:val="FF0000"/>
          <w:sz w:val="22"/>
        </w:rPr>
        <w:t xml:space="preserve"> </w:t>
      </w:r>
      <w:r w:rsidR="00BD1910" w:rsidRPr="001955B6">
        <w:rPr>
          <w:sz w:val="22"/>
        </w:rPr>
        <w:t>Bij het aanmaken van het account word</w:t>
      </w:r>
      <w:r>
        <w:rPr>
          <w:sz w:val="22"/>
        </w:rPr>
        <w:t>t om</w:t>
      </w:r>
      <w:r w:rsidR="00BD1910" w:rsidRPr="001955B6">
        <w:rPr>
          <w:sz w:val="22"/>
        </w:rPr>
        <w:t xml:space="preserve"> </w:t>
      </w:r>
      <w:r w:rsidR="003E6E37">
        <w:rPr>
          <w:sz w:val="22"/>
        </w:rPr>
        <w:t xml:space="preserve">een </w:t>
      </w:r>
      <w:r w:rsidR="00BD1910" w:rsidRPr="001955B6">
        <w:rPr>
          <w:sz w:val="22"/>
        </w:rPr>
        <w:t>e</w:t>
      </w:r>
      <w:r w:rsidR="003E6E37">
        <w:rPr>
          <w:sz w:val="22"/>
        </w:rPr>
        <w:t>-</w:t>
      </w:r>
      <w:r w:rsidR="00BD1910" w:rsidRPr="001955B6">
        <w:rPr>
          <w:sz w:val="22"/>
        </w:rPr>
        <w:t xml:space="preserve">mailadres en mobiele telefoonnummer gevraagd. Daar worden </w:t>
      </w:r>
      <w:r w:rsidR="00F556B3">
        <w:rPr>
          <w:sz w:val="22"/>
        </w:rPr>
        <w:t xml:space="preserve">de </w:t>
      </w:r>
      <w:r w:rsidR="00BD1910" w:rsidRPr="001955B6">
        <w:rPr>
          <w:sz w:val="22"/>
        </w:rPr>
        <w:t xml:space="preserve">verificatiecodes </w:t>
      </w:r>
      <w:r w:rsidR="0038186A">
        <w:rPr>
          <w:sz w:val="22"/>
        </w:rPr>
        <w:t xml:space="preserve">van </w:t>
      </w:r>
      <w:r w:rsidR="0038186A" w:rsidRPr="0038186A">
        <w:rPr>
          <w:b/>
          <w:bCs/>
          <w:sz w:val="22"/>
        </w:rPr>
        <w:t>6 cijfers</w:t>
      </w:r>
      <w:r w:rsidR="0038186A">
        <w:rPr>
          <w:sz w:val="22"/>
        </w:rPr>
        <w:t xml:space="preserve"> </w:t>
      </w:r>
      <w:r w:rsidR="00BD1910" w:rsidRPr="001955B6">
        <w:rPr>
          <w:sz w:val="22"/>
        </w:rPr>
        <w:t xml:space="preserve">naartoe </w:t>
      </w:r>
      <w:r w:rsidR="00D87D34">
        <w:rPr>
          <w:sz w:val="22"/>
        </w:rPr>
        <w:t>gestuurd</w:t>
      </w:r>
      <w:r w:rsidR="00A035B9">
        <w:rPr>
          <w:sz w:val="22"/>
        </w:rPr>
        <w:t>.</w:t>
      </w:r>
      <w:r>
        <w:rPr>
          <w:sz w:val="22"/>
        </w:rPr>
        <w:t xml:space="preserve"> Je hebt </w:t>
      </w:r>
      <w:r w:rsidRPr="00775E26">
        <w:rPr>
          <w:sz w:val="22"/>
          <w:u w:val="single"/>
        </w:rPr>
        <w:t>beide</w:t>
      </w:r>
      <w:r w:rsidRPr="00C42E36">
        <w:rPr>
          <w:sz w:val="22"/>
        </w:rPr>
        <w:t xml:space="preserve"> </w:t>
      </w:r>
      <w:r w:rsidR="0038186A">
        <w:rPr>
          <w:sz w:val="22"/>
        </w:rPr>
        <w:t>verificatie</w:t>
      </w:r>
      <w:r w:rsidRPr="00C42E36">
        <w:rPr>
          <w:sz w:val="22"/>
        </w:rPr>
        <w:t>codes</w:t>
      </w:r>
      <w:r>
        <w:rPr>
          <w:sz w:val="22"/>
        </w:rPr>
        <w:t xml:space="preserve"> nodig om in te loggen, eerst de code die je via je mail hebt ontvangen en een stap verder de code via je mobiel.</w:t>
      </w:r>
      <w:r w:rsidR="00E0245F">
        <w:rPr>
          <w:sz w:val="22"/>
        </w:rPr>
        <w:t xml:space="preserve"> </w:t>
      </w:r>
      <w:r w:rsidR="001D37BE">
        <w:rPr>
          <w:sz w:val="22"/>
        </w:rPr>
        <w:t xml:space="preserve">Gebruik je </w:t>
      </w:r>
      <w:r w:rsidR="00953873" w:rsidRPr="00A035B9">
        <w:rPr>
          <w:sz w:val="22"/>
        </w:rPr>
        <w:t>privé</w:t>
      </w:r>
      <w:r w:rsidR="003B18F9">
        <w:rPr>
          <w:sz w:val="22"/>
        </w:rPr>
        <w:t xml:space="preserve"> </w:t>
      </w:r>
      <w:r w:rsidR="00953873" w:rsidRPr="00A035B9">
        <w:rPr>
          <w:sz w:val="22"/>
        </w:rPr>
        <w:t>telefoonnummer</w:t>
      </w:r>
      <w:r w:rsidR="00C16497">
        <w:rPr>
          <w:sz w:val="22"/>
        </w:rPr>
        <w:t xml:space="preserve"> en e-mailadres, mocht je </w:t>
      </w:r>
      <w:r w:rsidR="00F95A0B">
        <w:rPr>
          <w:sz w:val="22"/>
        </w:rPr>
        <w:t xml:space="preserve">ooit </w:t>
      </w:r>
      <w:r w:rsidR="00C16497">
        <w:rPr>
          <w:sz w:val="22"/>
        </w:rPr>
        <w:t>van werkgever veranderen</w:t>
      </w:r>
      <w:r w:rsidR="00C60CF2">
        <w:rPr>
          <w:sz w:val="22"/>
        </w:rPr>
        <w:t>.</w:t>
      </w:r>
    </w:p>
    <w:p w14:paraId="5A0BE7AC" w14:textId="537BA43F" w:rsidR="00BD1910" w:rsidRPr="0012028C" w:rsidRDefault="00C16497">
      <w:pPr>
        <w:rPr>
          <w:sz w:val="24"/>
          <w:szCs w:val="24"/>
        </w:rPr>
      </w:pPr>
      <w:r w:rsidRPr="001A3618">
        <w:rPr>
          <w:noProof/>
        </w:rPr>
        <w:drawing>
          <wp:anchor distT="0" distB="0" distL="114300" distR="114300" simplePos="0" relativeHeight="251658265" behindDoc="0" locked="0" layoutInCell="1" allowOverlap="1" wp14:anchorId="2325BC45" wp14:editId="0A9B0B82">
            <wp:simplePos x="0" y="0"/>
            <wp:positionH relativeFrom="column">
              <wp:posOffset>88237</wp:posOffset>
            </wp:positionH>
            <wp:positionV relativeFrom="paragraph">
              <wp:posOffset>105134</wp:posOffset>
            </wp:positionV>
            <wp:extent cx="7927451" cy="4976716"/>
            <wp:effectExtent l="0" t="0" r="0" b="0"/>
            <wp:wrapNone/>
            <wp:docPr id="373" name="Afbeelding 373" descr="Afbeelding met tekst, schermopname, software, Besturingssyst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Afbeelding 373" descr="Afbeelding met tekst, schermopname, software, Besturingssysteem&#10;&#10;Automatisch gegenereerde beschrijvi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451" cy="497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D8492" w14:textId="213AAB85" w:rsidR="00A44F27" w:rsidRDefault="00690D94" w:rsidP="0024773E">
      <w:pPr>
        <w:tabs>
          <w:tab w:val="left" w:pos="12690"/>
        </w:tabs>
      </w:pPr>
      <w:r>
        <w:t xml:space="preserve"> </w:t>
      </w:r>
      <w:r w:rsidR="0024773E">
        <w:tab/>
      </w:r>
    </w:p>
    <w:p w14:paraId="6B74DC7F" w14:textId="62D2D8B1" w:rsidR="00082C9C" w:rsidRDefault="005B5DB2" w:rsidP="008F04A7">
      <w:r>
        <w:rPr>
          <w:noProof/>
          <w:sz w:val="24"/>
          <w:szCs w:val="24"/>
        </w:rPr>
        <w:drawing>
          <wp:anchor distT="0" distB="0" distL="114300" distR="114300" simplePos="0" relativeHeight="251665509" behindDoc="0" locked="0" layoutInCell="1" allowOverlap="1" wp14:anchorId="09170281" wp14:editId="1A5F9BF3">
            <wp:simplePos x="0" y="0"/>
            <wp:positionH relativeFrom="column">
              <wp:posOffset>4144645</wp:posOffset>
            </wp:positionH>
            <wp:positionV relativeFrom="paragraph">
              <wp:posOffset>34849</wp:posOffset>
            </wp:positionV>
            <wp:extent cx="2747365" cy="4084561"/>
            <wp:effectExtent l="0" t="0" r="0" b="0"/>
            <wp:wrapNone/>
            <wp:docPr id="8791592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65" cy="4084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6B01B" w14:textId="7E9D8A74" w:rsidR="00082C9C" w:rsidRDefault="00082C9C" w:rsidP="008F04A7"/>
    <w:p w14:paraId="1BC0A6CB" w14:textId="7F578379" w:rsidR="009E66ED" w:rsidRDefault="00CD733E" w:rsidP="008F04A7">
      <w:r>
        <w:rPr>
          <w:noProof/>
        </w:rPr>
        <mc:AlternateContent>
          <mc:Choice Requires="wps">
            <w:drawing>
              <wp:anchor distT="0" distB="0" distL="114300" distR="114300" simplePos="0" relativeHeight="251669605" behindDoc="0" locked="0" layoutInCell="1" allowOverlap="1" wp14:anchorId="58AFA24A" wp14:editId="0FC58D52">
                <wp:simplePos x="0" y="0"/>
                <wp:positionH relativeFrom="column">
                  <wp:posOffset>6685280</wp:posOffset>
                </wp:positionH>
                <wp:positionV relativeFrom="paragraph">
                  <wp:posOffset>2458796</wp:posOffset>
                </wp:positionV>
                <wp:extent cx="200025" cy="0"/>
                <wp:effectExtent l="0" t="95250" r="0" b="95250"/>
                <wp:wrapNone/>
                <wp:docPr id="218" name="Rechte verbindingslijn met pij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398B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18" o:spid="_x0000_s1026" type="#_x0000_t32" style="position:absolute;margin-left:526.4pt;margin-top:193.6pt;width:15.75pt;height:0;flip:x;z-index:2516696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533" behindDoc="0" locked="0" layoutInCell="1" allowOverlap="1" wp14:anchorId="37DE37CB" wp14:editId="5FE7DC36">
                <wp:simplePos x="0" y="0"/>
                <wp:positionH relativeFrom="column">
                  <wp:posOffset>6689598</wp:posOffset>
                </wp:positionH>
                <wp:positionV relativeFrom="paragraph">
                  <wp:posOffset>1559560</wp:posOffset>
                </wp:positionV>
                <wp:extent cx="200025" cy="0"/>
                <wp:effectExtent l="0" t="95250" r="0" b="95250"/>
                <wp:wrapNone/>
                <wp:docPr id="213" name="Rechte verbindingslijn met pij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5DD7E" id="Rechte verbindingslijn met pijl 213" o:spid="_x0000_s1026" type="#_x0000_t32" style="position:absolute;margin-left:526.75pt;margin-top:122.8pt;width:15.75pt;height:0;flip:x;z-index:2516665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557" behindDoc="0" locked="0" layoutInCell="1" allowOverlap="1" wp14:anchorId="55F3CFBA" wp14:editId="05EC083E">
                <wp:simplePos x="0" y="0"/>
                <wp:positionH relativeFrom="column">
                  <wp:posOffset>6707505</wp:posOffset>
                </wp:positionH>
                <wp:positionV relativeFrom="paragraph">
                  <wp:posOffset>1845945</wp:posOffset>
                </wp:positionV>
                <wp:extent cx="200025" cy="0"/>
                <wp:effectExtent l="0" t="95250" r="0" b="95250"/>
                <wp:wrapNone/>
                <wp:docPr id="215" name="Rechte verbindingslijn met pij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B12C0" id="Rechte verbindingslijn met pijl 215" o:spid="_x0000_s1026" type="#_x0000_t32" style="position:absolute;margin-left:528.15pt;margin-top:145.35pt;width:15.75pt;height:0;flip:x;z-index:2516675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581" behindDoc="0" locked="0" layoutInCell="1" allowOverlap="1" wp14:anchorId="466E971D" wp14:editId="068680B7">
                <wp:simplePos x="0" y="0"/>
                <wp:positionH relativeFrom="column">
                  <wp:posOffset>6707708</wp:posOffset>
                </wp:positionH>
                <wp:positionV relativeFrom="paragraph">
                  <wp:posOffset>2152650</wp:posOffset>
                </wp:positionV>
                <wp:extent cx="200025" cy="0"/>
                <wp:effectExtent l="0" t="95250" r="0" b="95250"/>
                <wp:wrapNone/>
                <wp:docPr id="216" name="Rechte verbindingslijn met pij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4BC6A" id="Rechte verbindingslijn met pijl 216" o:spid="_x0000_s1026" type="#_x0000_t32" style="position:absolute;margin-left:528.15pt;margin-top:169.5pt;width:15.75pt;height:0;flip:x;z-index:2516685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629" behindDoc="0" locked="0" layoutInCell="1" allowOverlap="1" wp14:anchorId="4593DED5" wp14:editId="2EBE3D3F">
                <wp:simplePos x="0" y="0"/>
                <wp:positionH relativeFrom="column">
                  <wp:posOffset>6687058</wp:posOffset>
                </wp:positionH>
                <wp:positionV relativeFrom="paragraph">
                  <wp:posOffset>2742565</wp:posOffset>
                </wp:positionV>
                <wp:extent cx="200025" cy="0"/>
                <wp:effectExtent l="0" t="95250" r="0" b="95250"/>
                <wp:wrapNone/>
                <wp:docPr id="219" name="Rechte verbindingslijn met pij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EE07A" id="Rechte verbindingslijn met pijl 219" o:spid="_x0000_s1026" type="#_x0000_t32" style="position:absolute;margin-left:526.55pt;margin-top:215.95pt;width:15.75pt;height:0;flip:x;z-index:2516706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" strokecolor="red" strokeweight="3pt">
                <v:stroke endarrow="block"/>
              </v:shape>
            </w:pict>
          </mc:Fallback>
        </mc:AlternateContent>
      </w:r>
      <w:r w:rsidR="00917316">
        <w:rPr>
          <w:noProof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727B61DB" wp14:editId="6C1DF7F9">
                <wp:simplePos x="0" y="0"/>
                <wp:positionH relativeFrom="column">
                  <wp:posOffset>7157745</wp:posOffset>
                </wp:positionH>
                <wp:positionV relativeFrom="paragraph">
                  <wp:posOffset>2677668</wp:posOffset>
                </wp:positionV>
                <wp:extent cx="2133600" cy="238125"/>
                <wp:effectExtent l="0" t="0" r="19050" b="28575"/>
                <wp:wrapSquare wrapText="bothSides"/>
                <wp:docPr id="206" name="Tekstva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2AF5E" w14:textId="62AD39C5" w:rsidR="00324116" w:rsidRPr="003C6817" w:rsidRDefault="00324116" w:rsidP="0032411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Vul je eigen 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priv</w:t>
                            </w:r>
                            <w:r w:rsidR="00EF763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é </w:t>
                            </w:r>
                            <w:r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telefoonnummer in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B61DB" id="_x0000_t202" coordsize="21600,21600" o:spt="202" path="m,l,21600r21600,l21600,xe">
                <v:stroke joinstyle="miter"/>
                <v:path gradientshapeok="t" o:connecttype="rect"/>
              </v:shapetype>
              <v:shape id="Tekstvak 206" o:spid="_x0000_s1030" type="#_x0000_t202" style="position:absolute;margin-left:563.6pt;margin-top:210.85pt;width:168pt;height:18.7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" fillcolor="#e5f5fb [660]" strokecolor="black [3200]" strokeweight="2pt">
                <v:textbox>
                  <w:txbxContent>
                    <w:p w14:paraId="54F2AF5E" w14:textId="62AD39C5" w:rsidR="00324116" w:rsidRPr="003C6817" w:rsidRDefault="00324116" w:rsidP="0032411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C68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Vul je eigen 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>priv</w:t>
                      </w:r>
                      <w:r w:rsidR="00EF7631">
                        <w:rPr>
                          <w:b/>
                          <w:bCs/>
                          <w:sz w:val="16"/>
                          <w:szCs w:val="16"/>
                        </w:rPr>
                        <w:t xml:space="preserve">é </w:t>
                      </w:r>
                      <w:r w:rsidRPr="003C6817">
                        <w:rPr>
                          <w:b/>
                          <w:bCs/>
                          <w:sz w:val="16"/>
                          <w:szCs w:val="16"/>
                        </w:rPr>
                        <w:t>telefoonnummer in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316">
        <w:rPr>
          <w:noProof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571EAB98" wp14:editId="2FA195B3">
                <wp:simplePos x="0" y="0"/>
                <wp:positionH relativeFrom="column">
                  <wp:posOffset>7168845</wp:posOffset>
                </wp:positionH>
                <wp:positionV relativeFrom="paragraph">
                  <wp:posOffset>2370049</wp:posOffset>
                </wp:positionV>
                <wp:extent cx="2124075" cy="238125"/>
                <wp:effectExtent l="0" t="0" r="28575" b="28575"/>
                <wp:wrapSquare wrapText="bothSides"/>
                <wp:docPr id="205" name="Tekstva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1A931" w14:textId="2C753E8B" w:rsidR="00254C6E" w:rsidRPr="003C6817" w:rsidRDefault="00254C6E" w:rsidP="00254C6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Vul je </w:t>
                            </w:r>
                            <w:r w:rsidR="00324116"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eigen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priv</w:t>
                            </w:r>
                            <w:r w:rsidR="00EF763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é</w:t>
                            </w:r>
                            <w:r w:rsidR="00324116"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e-mailadres in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AB98" id="Tekstvak 205" o:spid="_x0000_s1031" type="#_x0000_t202" style="position:absolute;margin-left:564.5pt;margin-top:186.6pt;width:167.25pt;height:18.75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" fillcolor="#e5f5fb [660]" strokecolor="black [3200]" strokeweight="2pt">
                <v:textbox>
                  <w:txbxContent>
                    <w:p w14:paraId="7231A931" w14:textId="2C753E8B" w:rsidR="00254C6E" w:rsidRPr="003C6817" w:rsidRDefault="00254C6E" w:rsidP="00254C6E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C68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Vul je </w:t>
                      </w:r>
                      <w:r w:rsidR="00324116" w:rsidRPr="003C6817">
                        <w:rPr>
                          <w:b/>
                          <w:bCs/>
                          <w:sz w:val="16"/>
                          <w:szCs w:val="16"/>
                        </w:rPr>
                        <w:t>eigen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 xml:space="preserve"> priv</w:t>
                      </w:r>
                      <w:r w:rsidR="00EF7631">
                        <w:rPr>
                          <w:b/>
                          <w:bCs/>
                          <w:sz w:val="16"/>
                          <w:szCs w:val="16"/>
                        </w:rPr>
                        <w:t>é</w:t>
                      </w:r>
                      <w:r w:rsidR="00324116" w:rsidRPr="003C68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e-mailadres in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316">
        <w:rPr>
          <w:noProof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5DD5CC71" wp14:editId="42C94039">
                <wp:simplePos x="0" y="0"/>
                <wp:positionH relativeFrom="column">
                  <wp:posOffset>7159320</wp:posOffset>
                </wp:positionH>
                <wp:positionV relativeFrom="paragraph">
                  <wp:posOffset>2046198</wp:posOffset>
                </wp:positionV>
                <wp:extent cx="2124075" cy="238125"/>
                <wp:effectExtent l="0" t="0" r="28575" b="28575"/>
                <wp:wrapSquare wrapText="bothSides"/>
                <wp:docPr id="204" name="Tekstva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02695" w14:textId="1E517996" w:rsidR="00254C6E" w:rsidRPr="003C6817" w:rsidRDefault="00254C6E" w:rsidP="00254C6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Vul je geboortedatum in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CC71" id="Tekstvak 204" o:spid="_x0000_s1032" type="#_x0000_t202" style="position:absolute;margin-left:563.75pt;margin-top:161.1pt;width:167.25pt;height:18.75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" fillcolor="#e5f5fb [660]" strokecolor="black [3200]" strokeweight="2pt">
                <v:textbox>
                  <w:txbxContent>
                    <w:p w14:paraId="6E402695" w14:textId="1E517996" w:rsidR="00254C6E" w:rsidRPr="003C6817" w:rsidRDefault="00254C6E" w:rsidP="00254C6E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C6817">
                        <w:rPr>
                          <w:b/>
                          <w:bCs/>
                          <w:sz w:val="16"/>
                          <w:szCs w:val="16"/>
                        </w:rPr>
                        <w:t>Vul je geboortedatum in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316">
        <w:rPr>
          <w:noProof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638224D7" wp14:editId="21EF5A62">
                <wp:simplePos x="0" y="0"/>
                <wp:positionH relativeFrom="column">
                  <wp:posOffset>7159320</wp:posOffset>
                </wp:positionH>
                <wp:positionV relativeFrom="paragraph">
                  <wp:posOffset>1749019</wp:posOffset>
                </wp:positionV>
                <wp:extent cx="2124075" cy="238125"/>
                <wp:effectExtent l="0" t="0" r="28575" b="28575"/>
                <wp:wrapSquare wrapText="bothSides"/>
                <wp:docPr id="203" name="Tekstva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33661" w14:textId="6D8CCCED" w:rsidR="00254C6E" w:rsidRPr="003C6817" w:rsidRDefault="00254C6E" w:rsidP="00254C6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Vul ALLEEN je voornaam in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24D7" id="Tekstvak 203" o:spid="_x0000_s1033" type="#_x0000_t202" style="position:absolute;margin-left:563.75pt;margin-top:137.7pt;width:167.25pt;height:18.75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" fillcolor="#e5f5fb [660]" strokecolor="black [3200]" strokeweight="2pt">
                <v:textbox>
                  <w:txbxContent>
                    <w:p w14:paraId="65B33661" w14:textId="6D8CCCED" w:rsidR="00254C6E" w:rsidRPr="003C6817" w:rsidRDefault="00254C6E" w:rsidP="00254C6E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C6817">
                        <w:rPr>
                          <w:b/>
                          <w:bCs/>
                          <w:sz w:val="16"/>
                          <w:szCs w:val="16"/>
                        </w:rPr>
                        <w:t>Vul ALLEEN je voornaam in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316">
        <w:rPr>
          <w:noProof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0F65D79C" wp14:editId="02B9340E">
                <wp:simplePos x="0" y="0"/>
                <wp:positionH relativeFrom="column">
                  <wp:posOffset>7152005</wp:posOffset>
                </wp:positionH>
                <wp:positionV relativeFrom="paragraph">
                  <wp:posOffset>1436878</wp:posOffset>
                </wp:positionV>
                <wp:extent cx="2124075" cy="238125"/>
                <wp:effectExtent l="0" t="0" r="28575" b="28575"/>
                <wp:wrapSquare wrapText="bothSides"/>
                <wp:docPr id="202" name="Tekstva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6E2B3" w14:textId="39561081" w:rsidR="00BF49F1" w:rsidRPr="003C6817" w:rsidRDefault="00BF49F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Vul </w:t>
                            </w:r>
                            <w:r w:rsidR="00254C6E"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 acti</w:t>
                            </w:r>
                            <w:r w:rsidR="00324116"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</w:t>
                            </w:r>
                            <w:r w:rsidR="00254C6E"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atiecode uit je brief of e-mail in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5D79C" id="Tekstvak 202" o:spid="_x0000_s1034" type="#_x0000_t202" style="position:absolute;margin-left:563.15pt;margin-top:113.15pt;width:167.25pt;height:18.75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" fillcolor="#e5f5fb [660]" strokecolor="black [3200]" strokeweight="2pt">
                <v:textbox>
                  <w:txbxContent>
                    <w:p w14:paraId="1046E2B3" w14:textId="39561081" w:rsidR="00BF49F1" w:rsidRPr="003C6817" w:rsidRDefault="00BF49F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C68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Vul </w:t>
                      </w:r>
                      <w:r w:rsidR="00254C6E" w:rsidRPr="003C6817">
                        <w:rPr>
                          <w:b/>
                          <w:bCs/>
                          <w:sz w:val="16"/>
                          <w:szCs w:val="16"/>
                        </w:rPr>
                        <w:t>de acti</w:t>
                      </w:r>
                      <w:r w:rsidR="00324116" w:rsidRPr="003C6817">
                        <w:rPr>
                          <w:b/>
                          <w:bCs/>
                          <w:sz w:val="16"/>
                          <w:szCs w:val="16"/>
                        </w:rPr>
                        <w:t>v</w:t>
                      </w:r>
                      <w:r w:rsidR="00254C6E" w:rsidRPr="003C6817">
                        <w:rPr>
                          <w:b/>
                          <w:bCs/>
                          <w:sz w:val="16"/>
                          <w:szCs w:val="16"/>
                        </w:rPr>
                        <w:t>atiecode uit je brief of e-mail in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377E">
        <w:rPr>
          <w:noProof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3838B62E" wp14:editId="377B29E4">
                <wp:simplePos x="0" y="0"/>
                <wp:positionH relativeFrom="column">
                  <wp:posOffset>8114665</wp:posOffset>
                </wp:positionH>
                <wp:positionV relativeFrom="paragraph">
                  <wp:posOffset>3272790</wp:posOffset>
                </wp:positionV>
                <wp:extent cx="1552575" cy="409575"/>
                <wp:effectExtent l="0" t="0" r="28575" b="28575"/>
                <wp:wrapNone/>
                <wp:docPr id="212" name="Tekstva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D5DFC" w14:textId="77777777" w:rsidR="00324116" w:rsidRPr="00254C6E" w:rsidRDefault="00324116" w:rsidP="00EB6D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Op de volgende pagina zie je en voorbeeld hoe dit ingevuld is</w:t>
                            </w:r>
                            <w:r w:rsidR="000C1A18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B62E" id="Tekstvak 212" o:spid="_x0000_s1035" type="#_x0000_t202" style="position:absolute;margin-left:638.95pt;margin-top:257.7pt;width:122.25pt;height:32.25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" fillcolor="#ccebf8 [1300]" strokecolor="black [3200]" strokeweight="2pt">
                <v:textbox>
                  <w:txbxContent>
                    <w:p w14:paraId="6E5D5DFC" w14:textId="77777777" w:rsidR="00324116" w:rsidRPr="00254C6E" w:rsidRDefault="00324116" w:rsidP="00EB6D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Op de volgende pagina zie je en voorbeeld hoe dit ingevuld is</w:t>
                      </w:r>
                      <w:r w:rsidR="000C1A18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E66ED">
        <w:br w:type="page"/>
      </w:r>
    </w:p>
    <w:p w14:paraId="695D7684" w14:textId="23AF8CA5" w:rsidR="00947533" w:rsidRDefault="0044208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6EA0B458" wp14:editId="678C84E7">
                <wp:simplePos x="0" y="0"/>
                <wp:positionH relativeFrom="column">
                  <wp:posOffset>2361565</wp:posOffset>
                </wp:positionH>
                <wp:positionV relativeFrom="paragraph">
                  <wp:posOffset>3943350</wp:posOffset>
                </wp:positionV>
                <wp:extent cx="2628900" cy="752475"/>
                <wp:effectExtent l="0" t="0" r="19050" b="28575"/>
                <wp:wrapNone/>
                <wp:docPr id="224" name="Tekstva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52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011E" w14:textId="77777777" w:rsidR="0044208B" w:rsidRDefault="002258E7" w:rsidP="002258E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Als je al je gegevens 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hebt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ingevuld, dan vink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je akkoord aan</w:t>
                            </w:r>
                            <w:r w:rsidR="0044208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AEE513D" w14:textId="77777777" w:rsidR="002258E7" w:rsidRPr="003C6817" w:rsidRDefault="00895A45" w:rsidP="002258E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Als je dat wil kun je</w:t>
                            </w:r>
                            <w:r w:rsidR="0044208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gebruikersvoorwaarden </w:t>
                            </w:r>
                            <w:r w:rsidR="00164A8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eerst lezen door op de link te klikken.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B458" id="Tekstvak 224" o:spid="_x0000_s1036" type="#_x0000_t202" style="position:absolute;margin-left:185.95pt;margin-top:310.5pt;width:207pt;height:59.25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" fillcolor="#e5f5fb [660]" strokecolor="black [3200]" strokeweight="2pt">
                <v:textbox>
                  <w:txbxContent>
                    <w:p w14:paraId="0F25011E" w14:textId="77777777" w:rsidR="0044208B" w:rsidRDefault="002258E7" w:rsidP="002258E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Als je al je gegevens 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 xml:space="preserve">hebt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ingevuld, dan vink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je akkoord aan</w:t>
                      </w:r>
                      <w:r w:rsidR="0044208B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  <w:p w14:paraId="7AEE513D" w14:textId="77777777" w:rsidR="002258E7" w:rsidRPr="003C6817" w:rsidRDefault="00895A45" w:rsidP="002258E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Als je dat wil kun je</w:t>
                      </w:r>
                      <w:r w:rsidR="0044208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de gebruikersvoorwaarden </w:t>
                      </w:r>
                      <w:r w:rsidR="00164A8D">
                        <w:rPr>
                          <w:b/>
                          <w:bCs/>
                          <w:sz w:val="16"/>
                          <w:szCs w:val="16"/>
                        </w:rPr>
                        <w:t>eerst lezen door op de link te klikken.</w:t>
                      </w:r>
                    </w:p>
                  </w:txbxContent>
                </v:textbox>
              </v:shape>
            </w:pict>
          </mc:Fallback>
        </mc:AlternateContent>
      </w:r>
      <w:r w:rsidR="009207DE" w:rsidRPr="001955B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09EDB74" wp14:editId="3DA24450">
                <wp:simplePos x="0" y="0"/>
                <wp:positionH relativeFrom="column">
                  <wp:posOffset>4006574</wp:posOffset>
                </wp:positionH>
                <wp:positionV relativeFrom="paragraph">
                  <wp:posOffset>168303</wp:posOffset>
                </wp:positionV>
                <wp:extent cx="1505116" cy="2695575"/>
                <wp:effectExtent l="38100" t="19050" r="57150" b="47625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5116" cy="26955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DFDFC64" id="Rechte verbindingslijn met pijl 5" o:spid="_x0000_s1026" type="#_x0000_t32" style="position:absolute;margin-left:315.5pt;margin-top:13.25pt;width:118.5pt;height:212.2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" strokecolor="red" strokeweight="6pt">
                <v:stroke endarrow="block"/>
              </v:shape>
            </w:pict>
          </mc:Fallback>
        </mc:AlternateContent>
      </w:r>
      <w:r w:rsidR="00A16121">
        <w:rPr>
          <w:noProof/>
        </w:rPr>
        <w:drawing>
          <wp:anchor distT="0" distB="0" distL="114300" distR="114300" simplePos="0" relativeHeight="251658319" behindDoc="0" locked="0" layoutInCell="1" allowOverlap="1" wp14:anchorId="37CF2C9F" wp14:editId="00D873A7">
            <wp:simplePos x="0" y="0"/>
            <wp:positionH relativeFrom="column">
              <wp:posOffset>5409565</wp:posOffset>
            </wp:positionH>
            <wp:positionV relativeFrom="paragraph">
              <wp:posOffset>4924425</wp:posOffset>
            </wp:positionV>
            <wp:extent cx="381000" cy="381000"/>
            <wp:effectExtent l="0" t="0" r="0" b="0"/>
            <wp:wrapNone/>
            <wp:docPr id="239" name="Graphic 239" descr="Badge 3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c 239" descr="Badge 3 met effen opvulli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121"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0C50C4D6" wp14:editId="204CF60D">
                <wp:simplePos x="0" y="0"/>
                <wp:positionH relativeFrom="column">
                  <wp:posOffset>4980940</wp:posOffset>
                </wp:positionH>
                <wp:positionV relativeFrom="paragraph">
                  <wp:posOffset>4788535</wp:posOffset>
                </wp:positionV>
                <wp:extent cx="1285875" cy="85725"/>
                <wp:effectExtent l="0" t="114300" r="0" b="85725"/>
                <wp:wrapNone/>
                <wp:docPr id="227" name="Rechte verbindingslijn met pij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857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2273E8E" id="Rechte verbindingslijn met pijl 227" o:spid="_x0000_s1026" type="#_x0000_t32" style="position:absolute;margin-left:392.2pt;margin-top:377.05pt;width:101.25pt;height:6.75pt;flip:y;z-index:2517811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" strokecolor="red" strokeweight="4.5pt">
                <v:stroke endarrow="block"/>
              </v:shape>
            </w:pict>
          </mc:Fallback>
        </mc:AlternateContent>
      </w:r>
      <w:r w:rsidR="00A16121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457FC5DF" wp14:editId="319B5994">
                <wp:simplePos x="0" y="0"/>
                <wp:positionH relativeFrom="column">
                  <wp:posOffset>3523615</wp:posOffset>
                </wp:positionH>
                <wp:positionV relativeFrom="paragraph">
                  <wp:posOffset>4779010</wp:posOffset>
                </wp:positionV>
                <wp:extent cx="1457325" cy="400050"/>
                <wp:effectExtent l="0" t="0" r="28575" b="19050"/>
                <wp:wrapNone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00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204CC" w14:textId="15084FD8" w:rsidR="002258E7" w:rsidRPr="003C6817" w:rsidRDefault="002258E7" w:rsidP="002258E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Als laatste stap klik je op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  <w:t>Ga verder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C5DF" id="Tekstvak 225" o:spid="_x0000_s1037" type="#_x0000_t202" style="position:absolute;margin-left:277.45pt;margin-top:376.3pt;width:114.75pt;height:31.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" fillcolor="#e5f5fb [660]" strokecolor="black [3200]" strokeweight="2pt">
                <v:textbox>
                  <w:txbxContent>
                    <w:p w14:paraId="183204CC" w14:textId="15084FD8" w:rsidR="002258E7" w:rsidRPr="003C6817" w:rsidRDefault="002258E7" w:rsidP="002258E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Als laatste stap klik je op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  <w:t>Ga verder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1612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317" behindDoc="0" locked="0" layoutInCell="1" allowOverlap="1" wp14:anchorId="7D57DE61" wp14:editId="6744F52D">
            <wp:simplePos x="0" y="0"/>
            <wp:positionH relativeFrom="column">
              <wp:posOffset>4714240</wp:posOffset>
            </wp:positionH>
            <wp:positionV relativeFrom="paragraph">
              <wp:posOffset>2597785</wp:posOffset>
            </wp:positionV>
            <wp:extent cx="342900" cy="342900"/>
            <wp:effectExtent l="0" t="0" r="0" b="0"/>
            <wp:wrapNone/>
            <wp:docPr id="237" name="Graphic 237" descr="Badge: 1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phic 237" descr="Badge: 1 met effen opvulli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121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3F9419F4" wp14:editId="15C8006F">
                <wp:simplePos x="0" y="0"/>
                <wp:positionH relativeFrom="column">
                  <wp:posOffset>4980940</wp:posOffset>
                </wp:positionH>
                <wp:positionV relativeFrom="paragraph">
                  <wp:posOffset>4426585</wp:posOffset>
                </wp:positionV>
                <wp:extent cx="533400" cy="0"/>
                <wp:effectExtent l="0" t="114300" r="0" b="133350"/>
                <wp:wrapNone/>
                <wp:docPr id="226" name="Rechte verbindingslijn met pij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1D7B3F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26" o:spid="_x0000_s1026" type="#_x0000_t32" style="position:absolute;margin-left:392.2pt;margin-top:348.55pt;width:42pt;height:0;z-index:2517790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" strokecolor="red" strokeweight="4.5pt">
                <v:stroke endarrow="block"/>
              </v:shape>
            </w:pict>
          </mc:Fallback>
        </mc:AlternateContent>
      </w:r>
      <w:r w:rsidR="00A16121">
        <w:rPr>
          <w:noProof/>
        </w:rPr>
        <w:drawing>
          <wp:anchor distT="0" distB="0" distL="114300" distR="114300" simplePos="0" relativeHeight="251658318" behindDoc="0" locked="0" layoutInCell="1" allowOverlap="1" wp14:anchorId="5687FC68" wp14:editId="5CEF66B5">
            <wp:simplePos x="0" y="0"/>
            <wp:positionH relativeFrom="column">
              <wp:posOffset>5057140</wp:posOffset>
            </wp:positionH>
            <wp:positionV relativeFrom="paragraph">
              <wp:posOffset>3836035</wp:posOffset>
            </wp:positionV>
            <wp:extent cx="352425" cy="352425"/>
            <wp:effectExtent l="0" t="0" r="9525" b="9525"/>
            <wp:wrapNone/>
            <wp:docPr id="238" name="Graphic 238" descr="Badge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238" descr="Badge met effen opvull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BB2" w:rsidRPr="001955B6">
        <w:rPr>
          <w:sz w:val="24"/>
          <w:szCs w:val="24"/>
        </w:rPr>
        <w:t>Hieronder zie je</w:t>
      </w:r>
      <w:r w:rsidR="001955B6" w:rsidRPr="001955B6">
        <w:rPr>
          <w:sz w:val="24"/>
          <w:szCs w:val="24"/>
        </w:rPr>
        <w:t xml:space="preserve"> een voorbeeld als je alle </w:t>
      </w:r>
      <w:r w:rsidR="003E4D98" w:rsidRPr="001955B6">
        <w:rPr>
          <w:sz w:val="24"/>
          <w:szCs w:val="24"/>
        </w:rPr>
        <w:t>stappen</w:t>
      </w:r>
      <w:r w:rsidR="001955B6" w:rsidRPr="001955B6">
        <w:rPr>
          <w:sz w:val="24"/>
          <w:szCs w:val="24"/>
        </w:rPr>
        <w:t xml:space="preserve"> </w:t>
      </w:r>
      <w:r w:rsidR="00A16121">
        <w:rPr>
          <w:sz w:val="24"/>
          <w:szCs w:val="24"/>
        </w:rPr>
        <w:t>hebt ingevuld.</w:t>
      </w:r>
      <w:r w:rsidR="007101D8" w:rsidRPr="00947533">
        <w:rPr>
          <w:noProof/>
        </w:rPr>
        <w:drawing>
          <wp:inline distT="0" distB="0" distL="0" distR="0" wp14:anchorId="5ACC8A5C" wp14:editId="126B91E1">
            <wp:extent cx="8362950" cy="5154757"/>
            <wp:effectExtent l="0" t="0" r="0" b="8255"/>
            <wp:docPr id="7" name="Afbeelding 7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schermopname, Lettertype, logo&#10;&#10;Automatisch gegenereerde beschrijvi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51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533">
        <w:br w:type="page"/>
      </w:r>
    </w:p>
    <w:p w14:paraId="5B66D4F9" w14:textId="3178413E" w:rsidR="00022524" w:rsidRDefault="00022524" w:rsidP="00022524">
      <w:pPr>
        <w:pStyle w:val="Kop1"/>
      </w:pPr>
      <w:bookmarkStart w:id="4" w:name="_Toc141261747"/>
      <w:r>
        <w:lastRenderedPageBreak/>
        <w:t>Invullen codes</w:t>
      </w:r>
      <w:bookmarkEnd w:id="4"/>
    </w:p>
    <w:p w14:paraId="11C48B76" w14:textId="7ED3DA7F" w:rsidR="006803CF" w:rsidRPr="0083545B" w:rsidRDefault="00951ADF">
      <w:pPr>
        <w:rPr>
          <w:sz w:val="24"/>
          <w:szCs w:val="24"/>
        </w:rPr>
      </w:pPr>
      <w:r w:rsidRPr="0083545B">
        <w:rPr>
          <w:sz w:val="24"/>
          <w:szCs w:val="24"/>
        </w:rPr>
        <w:t xml:space="preserve">Op de volgende pagina zie je hoe een e-mail en </w:t>
      </w:r>
      <w:r w:rsidR="000C1A18">
        <w:rPr>
          <w:sz w:val="24"/>
          <w:szCs w:val="24"/>
        </w:rPr>
        <w:t>SMS</w:t>
      </w:r>
      <w:r w:rsidRPr="0083545B">
        <w:rPr>
          <w:sz w:val="24"/>
          <w:szCs w:val="24"/>
        </w:rPr>
        <w:t xml:space="preserve"> </w:t>
      </w:r>
      <w:r w:rsidR="00943967" w:rsidRPr="0083545B">
        <w:rPr>
          <w:sz w:val="24"/>
          <w:szCs w:val="24"/>
        </w:rPr>
        <w:t>eruitzien</w:t>
      </w:r>
      <w:r w:rsidRPr="0083545B">
        <w:rPr>
          <w:sz w:val="24"/>
          <w:szCs w:val="24"/>
        </w:rPr>
        <w:t>, waar jij je codes op ontva</w:t>
      </w:r>
      <w:r w:rsidR="0083545B" w:rsidRPr="0083545B">
        <w:rPr>
          <w:sz w:val="24"/>
          <w:szCs w:val="24"/>
        </w:rPr>
        <w:t xml:space="preserve">ngt. Deze codes </w:t>
      </w:r>
      <w:r w:rsidR="00F72A3C">
        <w:rPr>
          <w:sz w:val="24"/>
          <w:szCs w:val="24"/>
        </w:rPr>
        <w:t xml:space="preserve">hebben beide </w:t>
      </w:r>
      <w:r w:rsidR="00F72A3C" w:rsidRPr="0038186A">
        <w:rPr>
          <w:b/>
          <w:bCs/>
          <w:sz w:val="24"/>
          <w:szCs w:val="24"/>
        </w:rPr>
        <w:t>6 cijfers</w:t>
      </w:r>
      <w:r w:rsidR="00F72A3C">
        <w:rPr>
          <w:sz w:val="24"/>
          <w:szCs w:val="24"/>
        </w:rPr>
        <w:t xml:space="preserve"> en die</w:t>
      </w:r>
      <w:r w:rsidR="0083545B" w:rsidRPr="0083545B">
        <w:rPr>
          <w:sz w:val="24"/>
          <w:szCs w:val="24"/>
        </w:rPr>
        <w:t xml:space="preserve"> </w:t>
      </w:r>
      <w:r w:rsidR="00C42E36">
        <w:rPr>
          <w:sz w:val="24"/>
          <w:szCs w:val="24"/>
        </w:rPr>
        <w:t xml:space="preserve">vul je </w:t>
      </w:r>
      <w:r w:rsidR="0083545B" w:rsidRPr="0083545B">
        <w:rPr>
          <w:sz w:val="24"/>
          <w:szCs w:val="24"/>
        </w:rPr>
        <w:t xml:space="preserve">hieronder </w:t>
      </w:r>
      <w:r w:rsidR="00C42E36">
        <w:rPr>
          <w:sz w:val="24"/>
          <w:szCs w:val="24"/>
        </w:rPr>
        <w:t xml:space="preserve">in. </w:t>
      </w:r>
    </w:p>
    <w:p w14:paraId="15CC997E" w14:textId="6EB15CFE" w:rsidR="006803CF" w:rsidRDefault="00916405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2667B138" wp14:editId="1126F3A3">
                <wp:simplePos x="0" y="0"/>
                <wp:positionH relativeFrom="column">
                  <wp:posOffset>8047990</wp:posOffset>
                </wp:positionH>
                <wp:positionV relativeFrom="paragraph">
                  <wp:posOffset>2687320</wp:posOffset>
                </wp:positionV>
                <wp:extent cx="1704975" cy="666750"/>
                <wp:effectExtent l="0" t="0" r="28575" b="19050"/>
                <wp:wrapNone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1347C" w14:textId="32709497" w:rsidR="008F1628" w:rsidRPr="003C6817" w:rsidRDefault="008F1628" w:rsidP="008F162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Vul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de code </w:t>
                            </w:r>
                            <w:r w:rsidR="0091640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van 6 cijfers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 die je hebt ontvangen</w:t>
                            </w:r>
                            <w:r w:rsidR="007A0CD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via de SMS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op het door jouw opgegeven</w:t>
                            </w:r>
                            <w:r w:rsidR="007A0CD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4396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telefoonnummer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B138" id="Tekstvak 22" o:spid="_x0000_s1038" type="#_x0000_t202" style="position:absolute;margin-left:633.7pt;margin-top:211.6pt;width:134.25pt;height:52.5pt;z-index:2516582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" fillcolor="#e5f5fb [660]" strokecolor="black [3200]" strokeweight="2pt">
                <v:textbox>
                  <w:txbxContent>
                    <w:p w14:paraId="29B1347C" w14:textId="32709497" w:rsidR="008F1628" w:rsidRPr="003C6817" w:rsidRDefault="008F1628" w:rsidP="008F162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C68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Vul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de code </w:t>
                      </w:r>
                      <w:r w:rsidR="00916405">
                        <w:rPr>
                          <w:b/>
                          <w:bCs/>
                          <w:sz w:val="16"/>
                          <w:szCs w:val="16"/>
                        </w:rPr>
                        <w:t>van 6 cijfers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in die je hebt ontvangen</w:t>
                      </w:r>
                      <w:r w:rsidR="007A0CDF">
                        <w:rPr>
                          <w:b/>
                          <w:bCs/>
                          <w:sz w:val="16"/>
                          <w:szCs w:val="16"/>
                        </w:rPr>
                        <w:t xml:space="preserve"> via de SMS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op het door jouw opgegeven</w:t>
                      </w:r>
                      <w:r w:rsidR="007A0CDF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943967">
                        <w:rPr>
                          <w:b/>
                          <w:bCs/>
                          <w:sz w:val="16"/>
                          <w:szCs w:val="16"/>
                        </w:rPr>
                        <w:t>telefoonnummer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B10E5">
        <w:rPr>
          <w:noProof/>
        </w:rPr>
        <mc:AlternateContent>
          <mc:Choice Requires="wps">
            <w:drawing>
              <wp:anchor distT="45720" distB="45720" distL="114300" distR="114300" simplePos="0" relativeHeight="251658292" behindDoc="0" locked="0" layoutInCell="1" allowOverlap="1" wp14:anchorId="245D18A1" wp14:editId="4D223EF6">
                <wp:simplePos x="0" y="0"/>
                <wp:positionH relativeFrom="column">
                  <wp:posOffset>8047990</wp:posOffset>
                </wp:positionH>
                <wp:positionV relativeFrom="paragraph">
                  <wp:posOffset>3478530</wp:posOffset>
                </wp:positionV>
                <wp:extent cx="1457325" cy="1171575"/>
                <wp:effectExtent l="0" t="0" r="28575" b="28575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171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3569B" w14:textId="77777777" w:rsidR="004054E2" w:rsidRDefault="007A01FF" w:rsidP="007A01FF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Bedenk zelf een wachtwoord</w:t>
                            </w:r>
                            <w:r w:rsidR="006174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en herhaal ditzelfde wachtwoord in het vak eronder</w:t>
                            </w:r>
                            <w:r w:rsidR="004054E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B0E48C9" w14:textId="77777777" w:rsidR="007A01FF" w:rsidRPr="00775E26" w:rsidRDefault="007A01FF" w:rsidP="007A01F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18A1" id="Tekstvak 39" o:spid="_x0000_s1039" type="#_x0000_t202" style="position:absolute;margin-left:633.7pt;margin-top:273.9pt;width:114.75pt;height:92.25pt;z-index:2516582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" fillcolor="#e5f5fb [660]" strokecolor="black [3200]" strokeweight="2pt">
                <v:textbox>
                  <w:txbxContent>
                    <w:p w14:paraId="20B3569B" w14:textId="77777777" w:rsidR="004054E2" w:rsidRDefault="007A01FF" w:rsidP="007A01F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Bedenk zelf een wachtwoord</w:t>
                      </w:r>
                      <w:r w:rsidR="006174C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en herhaal ditzelfde wachtwoord in het vak eronder</w:t>
                      </w:r>
                      <w:r w:rsidR="004054E2">
                        <w:rPr>
                          <w:b/>
                          <w:bCs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1B0E48C9" w14:textId="77777777" w:rsidR="007A01FF" w:rsidRPr="00775E26" w:rsidRDefault="007A01FF" w:rsidP="007A01FF">
                      <w:pP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10E5">
        <w:rPr>
          <w:noProof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2668D567" wp14:editId="3DD9D506">
                <wp:simplePos x="0" y="0"/>
                <wp:positionH relativeFrom="column">
                  <wp:posOffset>8036560</wp:posOffset>
                </wp:positionH>
                <wp:positionV relativeFrom="paragraph">
                  <wp:posOffset>1979295</wp:posOffset>
                </wp:positionV>
                <wp:extent cx="1457325" cy="523875"/>
                <wp:effectExtent l="0" t="0" r="28575" b="2857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23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AFDA5" w14:textId="77777777" w:rsidR="00CF19CF" w:rsidRPr="003C6817" w:rsidRDefault="00CF19CF" w:rsidP="00CF19CF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Vul </w:t>
                            </w:r>
                            <w:r w:rsidR="00BE5C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 code</w:t>
                            </w:r>
                            <w:r w:rsidR="00FE588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van 6 cijfers</w:t>
                            </w:r>
                            <w:r w:rsidR="00BE5C2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 die je hebt ontvangen op het door jouw opgegeven </w:t>
                            </w:r>
                            <w:r w:rsidRPr="003C68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e-mailadres in</w:t>
                            </w:r>
                            <w:r w:rsidR="000C1A1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8D567" id="Tekstvak 8" o:spid="_x0000_s1040" type="#_x0000_t202" style="position:absolute;margin-left:632.8pt;margin-top:155.85pt;width:114.75pt;height:41.25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" fillcolor="#e5f5fb [660]" strokecolor="black [3200]" strokeweight="2pt">
                <v:textbox>
                  <w:txbxContent>
                    <w:p w14:paraId="0E0AFDA5" w14:textId="77777777" w:rsidR="00CF19CF" w:rsidRPr="003C6817" w:rsidRDefault="00CF19CF" w:rsidP="00CF19C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C68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Vul </w:t>
                      </w:r>
                      <w:r w:rsidR="00BE5C26">
                        <w:rPr>
                          <w:b/>
                          <w:bCs/>
                          <w:sz w:val="16"/>
                          <w:szCs w:val="16"/>
                        </w:rPr>
                        <w:t>de code</w:t>
                      </w:r>
                      <w:r w:rsidR="00FE588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van 6 cijfers</w:t>
                      </w:r>
                      <w:r w:rsidR="00BE5C2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in die je hebt ontvangen op het door jouw opgegeven </w:t>
                      </w:r>
                      <w:r w:rsidRPr="003C6817">
                        <w:rPr>
                          <w:b/>
                          <w:bCs/>
                          <w:sz w:val="16"/>
                          <w:szCs w:val="16"/>
                        </w:rPr>
                        <w:t>e-mailadres in</w:t>
                      </w:r>
                      <w:r w:rsidR="000C1A1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B7F30">
        <w:rPr>
          <w:noProof/>
        </w:rPr>
        <mc:AlternateContent>
          <mc:Choice Requires="wps">
            <w:drawing>
              <wp:anchor distT="45720" distB="45720" distL="114300" distR="114300" simplePos="0" relativeHeight="251658334" behindDoc="0" locked="0" layoutInCell="1" allowOverlap="1" wp14:anchorId="0479298D" wp14:editId="311D49DE">
                <wp:simplePos x="0" y="0"/>
                <wp:positionH relativeFrom="column">
                  <wp:posOffset>-499529</wp:posOffset>
                </wp:positionH>
                <wp:positionV relativeFrom="paragraph">
                  <wp:posOffset>2719759</wp:posOffset>
                </wp:positionV>
                <wp:extent cx="1352145" cy="523875"/>
                <wp:effectExtent l="0" t="0" r="19685" b="28575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145" cy="523875"/>
                        </a:xfrm>
                        <a:prstGeom prst="rect">
                          <a:avLst/>
                        </a:prstGeom>
                        <a:solidFill>
                          <a:srgbClr val="80CEEF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85723B" w14:textId="23811010" w:rsidR="009A2DE9" w:rsidRPr="003C6817" w:rsidRDefault="009A2DE9" w:rsidP="009A2DE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 op! Je wachtwoord moet aan onderstaande eisen voldoen!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298D" id="Tekstvak 45" o:spid="_x0000_s1041" type="#_x0000_t202" style="position:absolute;margin-left:-39.35pt;margin-top:214.15pt;width:106.45pt;height:41.25pt;z-index:2516583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" fillcolor="#e6f5fc" strokecolor="windowText" strokeweight="2pt">
                <v:textbox>
                  <w:txbxContent>
                    <w:p w14:paraId="2E85723B" w14:textId="23811010" w:rsidR="009A2DE9" w:rsidRPr="003C6817" w:rsidRDefault="009A2DE9" w:rsidP="009A2DE9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 op! Je wachtwoord moet aan onderstaande eisen voldoen!</w:t>
                      </w:r>
                    </w:p>
                  </w:txbxContent>
                </v:textbox>
              </v:shape>
            </w:pict>
          </mc:Fallback>
        </mc:AlternateContent>
      </w:r>
      <w:r w:rsidR="007B7F30"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0316135E" wp14:editId="4A77338E">
                <wp:simplePos x="0" y="0"/>
                <wp:positionH relativeFrom="column">
                  <wp:posOffset>162506</wp:posOffset>
                </wp:positionH>
                <wp:positionV relativeFrom="paragraph">
                  <wp:posOffset>3358150</wp:posOffset>
                </wp:positionV>
                <wp:extent cx="0" cy="233869"/>
                <wp:effectExtent l="95250" t="0" r="57150" b="52070"/>
                <wp:wrapNone/>
                <wp:docPr id="50" name="Rechte verbindingslijn met pij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8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EE72EDA" id="Rechte verbindingslijn met pijl 50" o:spid="_x0000_s1026" type="#_x0000_t32" style="position:absolute;margin-left:12.8pt;margin-top:264.4pt;width:0;height:18.4pt;z-index:2518159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" strokecolor="red" strokeweight="3pt">
                <v:stroke endarrow="block"/>
              </v:shape>
            </w:pict>
          </mc:Fallback>
        </mc:AlternateContent>
      </w:r>
      <w:r w:rsidR="00B97BEE" w:rsidRPr="00982CDE">
        <w:rPr>
          <w:noProof/>
        </w:rPr>
        <w:drawing>
          <wp:anchor distT="0" distB="0" distL="114300" distR="114300" simplePos="0" relativeHeight="251658333" behindDoc="0" locked="0" layoutInCell="1" allowOverlap="1" wp14:anchorId="6F073247" wp14:editId="51F8BDED">
            <wp:simplePos x="0" y="0"/>
            <wp:positionH relativeFrom="column">
              <wp:posOffset>-498475</wp:posOffset>
            </wp:positionH>
            <wp:positionV relativeFrom="paragraph">
              <wp:posOffset>3592262</wp:posOffset>
            </wp:positionV>
            <wp:extent cx="2168174" cy="1673157"/>
            <wp:effectExtent l="0" t="0" r="3810" b="3810"/>
            <wp:wrapNone/>
            <wp:docPr id="323" name="Afbeelding 32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Afbeelding 323" descr="Afbeelding met tekst&#10;&#10;Automatisch gegenereerde beschrijvi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174" cy="1673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E3"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0A689F3D" wp14:editId="797450FD">
                <wp:simplePos x="0" y="0"/>
                <wp:positionH relativeFrom="column">
                  <wp:posOffset>5533390</wp:posOffset>
                </wp:positionH>
                <wp:positionV relativeFrom="paragraph">
                  <wp:posOffset>4140835</wp:posOffset>
                </wp:positionV>
                <wp:extent cx="523875" cy="45719"/>
                <wp:effectExtent l="0" t="95250" r="0" b="107315"/>
                <wp:wrapNone/>
                <wp:docPr id="241" name="Rechte verbindingslijn met pij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B68B4D3" id="Rechte verbindingslijn met pijl 241" o:spid="_x0000_s1026" type="#_x0000_t32" style="position:absolute;margin-left:435.7pt;margin-top:326.05pt;width:41.25pt;height:3.6pt;flip:y;z-index:251790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" strokecolor="red" strokeweight="4.5pt">
                <v:stroke endarrow="block"/>
              </v:shape>
            </w:pict>
          </mc:Fallback>
        </mc:AlternateContent>
      </w:r>
      <w:r w:rsidR="009722E3">
        <w:rPr>
          <w:noProof/>
        </w:rPr>
        <mc:AlternateContent>
          <mc:Choice Requires="wps">
            <w:drawing>
              <wp:anchor distT="45720" distB="45720" distL="114300" distR="114300" simplePos="0" relativeHeight="251658321" behindDoc="0" locked="0" layoutInCell="1" allowOverlap="1" wp14:anchorId="04E0409F" wp14:editId="5BEBAB34">
                <wp:simplePos x="0" y="0"/>
                <wp:positionH relativeFrom="column">
                  <wp:posOffset>3952240</wp:posOffset>
                </wp:positionH>
                <wp:positionV relativeFrom="paragraph">
                  <wp:posOffset>3940810</wp:posOffset>
                </wp:positionV>
                <wp:extent cx="1457325" cy="400050"/>
                <wp:effectExtent l="0" t="0" r="28575" b="19050"/>
                <wp:wrapNone/>
                <wp:docPr id="240" name="Tekstva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00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E4E8A" w14:textId="77777777" w:rsidR="009722E3" w:rsidRPr="003C6817" w:rsidRDefault="009722E3" w:rsidP="009722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Als laatste stap klik je op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  <w:t>Ga verder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409F" id="Tekstvak 240" o:spid="_x0000_s1042" type="#_x0000_t202" style="position:absolute;margin-left:311.2pt;margin-top:310.3pt;width:114.75pt;height:31.5pt;z-index:2516583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" fillcolor="#e5f5fb [660]" strokecolor="black [3200]" strokeweight="2pt">
                <v:textbox>
                  <w:txbxContent>
                    <w:p w14:paraId="35AE4E8A" w14:textId="77777777" w:rsidR="009722E3" w:rsidRPr="003C6817" w:rsidRDefault="009722E3" w:rsidP="009722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Als laatste stap klik je op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  <w:t>Ga verder</w:t>
                      </w:r>
                    </w:p>
                  </w:txbxContent>
                </v:textbox>
              </v:shape>
            </w:pict>
          </mc:Fallback>
        </mc:AlternateContent>
      </w:r>
      <w:r w:rsidR="00022524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4B377B62" wp14:editId="0CBA04B9">
                <wp:simplePos x="0" y="0"/>
                <wp:positionH relativeFrom="column">
                  <wp:posOffset>7571740</wp:posOffset>
                </wp:positionH>
                <wp:positionV relativeFrom="paragraph">
                  <wp:posOffset>2484120</wp:posOffset>
                </wp:positionV>
                <wp:extent cx="476250" cy="295275"/>
                <wp:effectExtent l="38100" t="19050" r="19050" b="47625"/>
                <wp:wrapNone/>
                <wp:docPr id="43" name="Rechte verbindingslijn met pij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189F56F" id="Rechte verbindingslijn met pijl 43" o:spid="_x0000_s1026" type="#_x0000_t32" style="position:absolute;margin-left:596.2pt;margin-top:195.6pt;width:37.5pt;height:23.25pt;flip:x;z-index:251744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" strokecolor="red" strokeweight="3pt">
                <v:stroke endarrow="block"/>
              </v:shape>
            </w:pict>
          </mc:Fallback>
        </mc:AlternateContent>
      </w:r>
      <w:r w:rsidR="00022524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9CD218B" wp14:editId="0FFC51C7">
                <wp:simplePos x="0" y="0"/>
                <wp:positionH relativeFrom="column">
                  <wp:posOffset>7571105</wp:posOffset>
                </wp:positionH>
                <wp:positionV relativeFrom="paragraph">
                  <wp:posOffset>3045460</wp:posOffset>
                </wp:positionV>
                <wp:extent cx="476250" cy="45719"/>
                <wp:effectExtent l="38100" t="57150" r="19050" b="88265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ACB1A3B" id="Rechte verbindingslijn met pijl 46" o:spid="_x0000_s1026" type="#_x0000_t32" style="position:absolute;margin-left:596.15pt;margin-top:239.8pt;width:37.5pt;height:3.6pt;flip:x;z-index:251746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" strokecolor="red" strokeweight="3pt">
                <v:stroke endarrow="block"/>
              </v:shape>
            </w:pict>
          </mc:Fallback>
        </mc:AlternateContent>
      </w:r>
      <w:r w:rsidR="00022524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220D0486" wp14:editId="5E2426D2">
                <wp:simplePos x="0" y="0"/>
                <wp:positionH relativeFrom="column">
                  <wp:posOffset>7619364</wp:posOffset>
                </wp:positionH>
                <wp:positionV relativeFrom="paragraph">
                  <wp:posOffset>3483609</wp:posOffset>
                </wp:positionV>
                <wp:extent cx="381000" cy="104775"/>
                <wp:effectExtent l="19050" t="57150" r="19050" b="28575"/>
                <wp:wrapNone/>
                <wp:docPr id="47" name="Rechte verbindingslijn met pij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04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73BAC7E" id="Rechte verbindingslijn met pijl 47" o:spid="_x0000_s1026" type="#_x0000_t32" style="position:absolute;margin-left:599.95pt;margin-top:274.3pt;width:30pt;height:8.25pt;flip:x y;z-index:251748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" strokecolor="red" strokeweight="3pt">
                <v:stroke endarrow="block"/>
              </v:shape>
            </w:pict>
          </mc:Fallback>
        </mc:AlternateContent>
      </w:r>
      <w:r w:rsidR="00022524"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00BDF930" wp14:editId="1248494F">
                <wp:simplePos x="0" y="0"/>
                <wp:positionH relativeFrom="column">
                  <wp:posOffset>7619365</wp:posOffset>
                </wp:positionH>
                <wp:positionV relativeFrom="paragraph">
                  <wp:posOffset>3712845</wp:posOffset>
                </wp:positionV>
                <wp:extent cx="428625" cy="45719"/>
                <wp:effectExtent l="38100" t="57150" r="9525" b="88265"/>
                <wp:wrapNone/>
                <wp:docPr id="48" name="Rechte verbindingslijn met pij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B94982F" id="Rechte verbindingslijn met pijl 48" o:spid="_x0000_s1026" type="#_x0000_t32" style="position:absolute;margin-left:599.95pt;margin-top:292.35pt;width:33.75pt;height:3.6pt;flip:x;z-index:251750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" strokecolor="red" strokeweight="3pt">
                <v:stroke endarrow="block"/>
              </v:shape>
            </w:pict>
          </mc:Fallback>
        </mc:AlternateContent>
      </w:r>
      <w:r w:rsidR="00022524" w:rsidRPr="00917016">
        <w:rPr>
          <w:noProof/>
        </w:rPr>
        <w:drawing>
          <wp:inline distT="0" distB="0" distL="0" distR="0" wp14:anchorId="745AF3C7" wp14:editId="60472063">
            <wp:extent cx="8409302" cy="4562475"/>
            <wp:effectExtent l="0" t="0" r="0" b="0"/>
            <wp:docPr id="9" name="Afbeelding 9" descr="Afbeelding met tekst, schermopname, Besturingssysteem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schermopname, Besturingssysteem, software&#10;&#10;Automatisch gegenereerde beschrijvi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13296" cy="4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05EB" w14:textId="77777777" w:rsidR="00DB5E2F" w:rsidRDefault="00DB5E2F" w:rsidP="00242B8F">
      <w:pPr>
        <w:pStyle w:val="Body"/>
      </w:pPr>
    </w:p>
    <w:p w14:paraId="49DA6D23" w14:textId="77777777" w:rsidR="005F59F0" w:rsidRDefault="005F59F0" w:rsidP="004E05E1">
      <w:pPr>
        <w:pStyle w:val="Body"/>
      </w:pPr>
    </w:p>
    <w:p w14:paraId="3400B1F4" w14:textId="77777777" w:rsidR="005F59F0" w:rsidRDefault="005F59F0" w:rsidP="004E05E1">
      <w:pPr>
        <w:pStyle w:val="Body"/>
      </w:pPr>
    </w:p>
    <w:p w14:paraId="38BBD335" w14:textId="77777777" w:rsidR="005F59F0" w:rsidRDefault="005F59F0" w:rsidP="004E05E1">
      <w:pPr>
        <w:pStyle w:val="Body"/>
      </w:pPr>
    </w:p>
    <w:p w14:paraId="7A47C346" w14:textId="7AFE1087" w:rsidR="00AE2807" w:rsidRPr="005F59F0" w:rsidRDefault="009D488E" w:rsidP="004E05E1">
      <w:pPr>
        <w:pStyle w:val="Body"/>
        <w:rPr>
          <w:b/>
          <w:bCs/>
        </w:rPr>
      </w:pPr>
      <w:r w:rsidRPr="005F59F0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3F2FAC9E" wp14:editId="32DBEDAE">
                <wp:simplePos x="0" y="0"/>
                <wp:positionH relativeFrom="column">
                  <wp:posOffset>714550</wp:posOffset>
                </wp:positionH>
                <wp:positionV relativeFrom="paragraph">
                  <wp:posOffset>1479108</wp:posOffset>
                </wp:positionV>
                <wp:extent cx="541440" cy="360"/>
                <wp:effectExtent l="133350" t="114300" r="87630" b="152400"/>
                <wp:wrapNone/>
                <wp:docPr id="6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4144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916B4FD" id="Inkt 6" o:spid="_x0000_s1026" type="#_x0000_t75" style="position:absolute;margin-left:51.3pt;margin-top:111.5pt;width:52.6pt;height:9.95pt;z-index:251663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">
                <v:imagedata r:id="rId48" o:title=""/>
              </v:shape>
            </w:pict>
          </mc:Fallback>
        </mc:AlternateContent>
      </w:r>
      <w:r w:rsidR="00DB5E2F" w:rsidRPr="005F59F0">
        <w:rPr>
          <w:b/>
          <w:bCs/>
        </w:rPr>
        <w:t xml:space="preserve">Voorbeeld </w:t>
      </w:r>
      <w:r w:rsidR="00E110A1" w:rsidRPr="005F59F0">
        <w:rPr>
          <w:b/>
          <w:bCs/>
        </w:rPr>
        <w:t xml:space="preserve">e-mail </w:t>
      </w:r>
      <w:r w:rsidR="009D3727">
        <w:rPr>
          <w:b/>
          <w:bCs/>
        </w:rPr>
        <w:t xml:space="preserve">en SMS </w:t>
      </w:r>
      <w:r w:rsidR="00E110A1" w:rsidRPr="005F59F0">
        <w:rPr>
          <w:b/>
          <w:bCs/>
        </w:rPr>
        <w:t>met code</w:t>
      </w:r>
    </w:p>
    <w:p w14:paraId="10FCBDA8" w14:textId="77777777" w:rsidR="005F59F0" w:rsidRDefault="005F59F0" w:rsidP="00AE2807">
      <w:pPr>
        <w:rPr>
          <w:sz w:val="24"/>
          <w:szCs w:val="24"/>
        </w:rPr>
      </w:pPr>
    </w:p>
    <w:p w14:paraId="680C4DDF" w14:textId="5CC61F10" w:rsidR="00AE2807" w:rsidRPr="008563DD" w:rsidRDefault="004054E2" w:rsidP="00AE2807">
      <w:pPr>
        <w:rPr>
          <w:sz w:val="24"/>
          <w:szCs w:val="24"/>
        </w:rPr>
      </w:pPr>
      <w:r w:rsidRPr="008563DD">
        <w:rPr>
          <w:sz w:val="24"/>
          <w:szCs w:val="24"/>
        </w:rPr>
        <w:t xml:space="preserve">Hieronder zie je een voorbeeld </w:t>
      </w:r>
      <w:r w:rsidR="008563DD" w:rsidRPr="008563DD">
        <w:rPr>
          <w:sz w:val="24"/>
          <w:szCs w:val="24"/>
        </w:rPr>
        <w:t>van een e</w:t>
      </w:r>
      <w:r w:rsidR="005F59F0">
        <w:rPr>
          <w:sz w:val="24"/>
          <w:szCs w:val="24"/>
        </w:rPr>
        <w:t>-</w:t>
      </w:r>
      <w:r w:rsidR="008563DD" w:rsidRPr="008563DD">
        <w:rPr>
          <w:sz w:val="24"/>
          <w:szCs w:val="24"/>
        </w:rPr>
        <w:t xml:space="preserve">mail en </w:t>
      </w:r>
      <w:r w:rsidR="009D3727">
        <w:rPr>
          <w:sz w:val="24"/>
          <w:szCs w:val="24"/>
        </w:rPr>
        <w:t>SMS</w:t>
      </w:r>
      <w:r w:rsidR="00005AF6">
        <w:rPr>
          <w:sz w:val="24"/>
          <w:szCs w:val="24"/>
        </w:rPr>
        <w:t xml:space="preserve"> zoals</w:t>
      </w:r>
      <w:r w:rsidR="008563DD" w:rsidRPr="008563DD">
        <w:rPr>
          <w:sz w:val="24"/>
          <w:szCs w:val="24"/>
        </w:rPr>
        <w:t xml:space="preserve"> jij je </w:t>
      </w:r>
      <w:r w:rsidR="00C52CFD">
        <w:rPr>
          <w:sz w:val="24"/>
          <w:szCs w:val="24"/>
        </w:rPr>
        <w:t>c</w:t>
      </w:r>
      <w:r w:rsidR="008563DD" w:rsidRPr="008563DD">
        <w:rPr>
          <w:sz w:val="24"/>
          <w:szCs w:val="24"/>
        </w:rPr>
        <w:t xml:space="preserve">odes ontvangt. </w:t>
      </w:r>
    </w:p>
    <w:p w14:paraId="16419B95" w14:textId="1F1687C7" w:rsidR="00AE2807" w:rsidRPr="00AE2807" w:rsidRDefault="00AE2807" w:rsidP="00AE2807"/>
    <w:p w14:paraId="4B53A61A" w14:textId="61744747" w:rsidR="00AE2807" w:rsidRPr="00AE2807" w:rsidRDefault="00AE2807" w:rsidP="00AE2807"/>
    <w:p w14:paraId="2D01B859" w14:textId="3E63A7FF" w:rsidR="00AE2807" w:rsidRPr="00AE2807" w:rsidRDefault="00A51C85" w:rsidP="00AE28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23F27C58" wp14:editId="1F19F906">
                <wp:simplePos x="0" y="0"/>
                <wp:positionH relativeFrom="column">
                  <wp:posOffset>56432</wp:posOffset>
                </wp:positionH>
                <wp:positionV relativeFrom="paragraph">
                  <wp:posOffset>93566</wp:posOffset>
                </wp:positionV>
                <wp:extent cx="2188514" cy="523875"/>
                <wp:effectExtent l="0" t="0" r="21590" b="28575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514" cy="523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9DA5D" w14:textId="1FAB2614" w:rsidR="00E110A1" w:rsidRPr="003C6817" w:rsidRDefault="00E110A1" w:rsidP="00E110A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Hieronder zie je </w:t>
                            </w:r>
                            <w:r w:rsidR="006345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een voorbeeld</w:t>
                            </w:r>
                            <w:r w:rsidR="00F87AC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345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van </w:t>
                            </w:r>
                            <w:r w:rsidR="0000385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een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D3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e-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mail die je ontvangt </w:t>
                            </w:r>
                            <w:r w:rsidR="006345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met code</w:t>
                            </w:r>
                            <w:r w:rsidR="0000385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op het door jouw opgegeven e-mailadres</w:t>
                            </w:r>
                            <w:r w:rsidR="004B088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="0000385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7C58" id="Tekstvak 40" o:spid="_x0000_s1043" type="#_x0000_t202" style="position:absolute;margin-left:4.45pt;margin-top:7.35pt;width:172.3pt;height:41.25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" fillcolor="#e5f5fb [660]" strokecolor="black [3200]" strokeweight="2pt">
                <v:textbox>
                  <w:txbxContent>
                    <w:p w14:paraId="4D89DA5D" w14:textId="1FAB2614" w:rsidR="00E110A1" w:rsidRPr="003C6817" w:rsidRDefault="00E110A1" w:rsidP="00E110A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Hieronder zie je </w:t>
                      </w:r>
                      <w:r w:rsidR="0063453B">
                        <w:rPr>
                          <w:b/>
                          <w:bCs/>
                          <w:sz w:val="16"/>
                          <w:szCs w:val="16"/>
                        </w:rPr>
                        <w:t>een voorbeeld</w:t>
                      </w:r>
                      <w:r w:rsidR="00F87AC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63453B">
                        <w:rPr>
                          <w:b/>
                          <w:bCs/>
                          <w:sz w:val="16"/>
                          <w:szCs w:val="16"/>
                        </w:rPr>
                        <w:t xml:space="preserve">van </w:t>
                      </w:r>
                      <w:r w:rsidR="00003852">
                        <w:rPr>
                          <w:b/>
                          <w:bCs/>
                          <w:sz w:val="16"/>
                          <w:szCs w:val="16"/>
                        </w:rPr>
                        <w:t>een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9D3727">
                        <w:rPr>
                          <w:b/>
                          <w:bCs/>
                          <w:sz w:val="16"/>
                          <w:szCs w:val="16"/>
                        </w:rPr>
                        <w:t>e-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mail die je ontvangt </w:t>
                      </w:r>
                      <w:r w:rsidR="0063453B">
                        <w:rPr>
                          <w:b/>
                          <w:bCs/>
                          <w:sz w:val="16"/>
                          <w:szCs w:val="16"/>
                        </w:rPr>
                        <w:t>met code</w:t>
                      </w:r>
                      <w:r w:rsidR="0000385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op het door jouw opgegeven e-mailadres</w:t>
                      </w:r>
                      <w:r w:rsidR="004B0880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 w:rsidR="0000385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4" behindDoc="0" locked="0" layoutInCell="1" allowOverlap="1" wp14:anchorId="1D475BE5" wp14:editId="527E5D12">
                <wp:simplePos x="0" y="0"/>
                <wp:positionH relativeFrom="column">
                  <wp:posOffset>4380865</wp:posOffset>
                </wp:positionH>
                <wp:positionV relativeFrom="paragraph">
                  <wp:posOffset>93980</wp:posOffset>
                </wp:positionV>
                <wp:extent cx="2108200" cy="523875"/>
                <wp:effectExtent l="0" t="0" r="25400" b="28575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23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4EA985" w14:textId="57616310" w:rsidR="0063453B" w:rsidRPr="003C6817" w:rsidRDefault="0063453B" w:rsidP="0063453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Hieronder zie je een voorbeeld</w:t>
                            </w:r>
                            <w:r w:rsidR="00F87AC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van </w:t>
                            </w:r>
                            <w:r w:rsidR="00CB4D0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een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D3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SMS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die je ontvangt </w:t>
                            </w:r>
                            <w:r w:rsidR="00CB4D0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op het door jouw opgegeven telefoonnummer</w:t>
                            </w:r>
                            <w:r w:rsidR="004B088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="00CB4D0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5BE5" id="Tekstvak 41" o:spid="_x0000_s1044" type="#_x0000_t202" style="position:absolute;margin-left:344.95pt;margin-top:7.4pt;width:166pt;height:41.25pt;z-index:2516582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" fillcolor="#e5f5fb [660]" strokecolor="windowText" strokeweight="2pt">
                <v:textbox>
                  <w:txbxContent>
                    <w:p w14:paraId="364EA985" w14:textId="57616310" w:rsidR="0063453B" w:rsidRPr="003C6817" w:rsidRDefault="0063453B" w:rsidP="0063453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Hieronder zie je een voorbeeld</w:t>
                      </w:r>
                      <w:r w:rsidR="00F87ACC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van </w:t>
                      </w:r>
                      <w:r w:rsidR="00CB4D03">
                        <w:rPr>
                          <w:b/>
                          <w:bCs/>
                          <w:sz w:val="16"/>
                          <w:szCs w:val="16"/>
                        </w:rPr>
                        <w:t>een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9D3727">
                        <w:rPr>
                          <w:b/>
                          <w:bCs/>
                          <w:sz w:val="16"/>
                          <w:szCs w:val="16"/>
                        </w:rPr>
                        <w:t>SMS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die je ontvangt </w:t>
                      </w:r>
                      <w:r w:rsidR="00CB4D03">
                        <w:rPr>
                          <w:b/>
                          <w:bCs/>
                          <w:sz w:val="16"/>
                          <w:szCs w:val="16"/>
                        </w:rPr>
                        <w:t>op het door jouw opgegeven telefoonnummer</w:t>
                      </w:r>
                      <w:r w:rsidR="004B0880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 w:rsidR="00CB4D03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C06A7D" w14:textId="06BD4DC3" w:rsidR="00AE2807" w:rsidRPr="00AE2807" w:rsidRDefault="00AE2807" w:rsidP="00AE2807"/>
    <w:p w14:paraId="0DC99D88" w14:textId="248CDAFE" w:rsidR="00AE2807" w:rsidRPr="00AE2807" w:rsidRDefault="00A51C85" w:rsidP="00AE2807">
      <w:r w:rsidRPr="00B4354E">
        <w:rPr>
          <w:noProof/>
        </w:rPr>
        <w:drawing>
          <wp:anchor distT="0" distB="0" distL="114300" distR="114300" simplePos="0" relativeHeight="251658248" behindDoc="0" locked="0" layoutInCell="1" allowOverlap="1" wp14:anchorId="49046912" wp14:editId="60511C28">
            <wp:simplePos x="0" y="0"/>
            <wp:positionH relativeFrom="column">
              <wp:posOffset>-635</wp:posOffset>
            </wp:positionH>
            <wp:positionV relativeFrom="paragraph">
              <wp:posOffset>215265</wp:posOffset>
            </wp:positionV>
            <wp:extent cx="2605127" cy="3055717"/>
            <wp:effectExtent l="19050" t="19050" r="24130" b="11430"/>
            <wp:wrapThrough wrapText="bothSides">
              <wp:wrapPolygon edited="0">
                <wp:start x="-158" y="-135"/>
                <wp:lineTo x="-158" y="21546"/>
                <wp:lineTo x="21642" y="21546"/>
                <wp:lineTo x="21642" y="-135"/>
                <wp:lineTo x="-158" y="-135"/>
              </wp:wrapPolygon>
            </wp:wrapThrough>
            <wp:docPr id="322" name="Afbeelding 322" descr="Afbeelding met tekst, elektronica, schermopnam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Afbeelding 322" descr="Afbeelding met tekst, elektronica, schermopname, software&#10;&#10;Automatisch gegenereerde beschrijvi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27" cy="30557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DBA7B4" w14:textId="45CB0444" w:rsidR="00AE2807" w:rsidRPr="00AE2807" w:rsidRDefault="00A51C85" w:rsidP="00AE2807">
      <w:r>
        <w:rPr>
          <w:noProof/>
        </w:rPr>
        <w:drawing>
          <wp:anchor distT="0" distB="0" distL="114300" distR="114300" simplePos="0" relativeHeight="251658249" behindDoc="0" locked="0" layoutInCell="1" allowOverlap="1" wp14:anchorId="30E3211E" wp14:editId="3B042723">
            <wp:simplePos x="0" y="0"/>
            <wp:positionH relativeFrom="column">
              <wp:posOffset>4383405</wp:posOffset>
            </wp:positionH>
            <wp:positionV relativeFrom="paragraph">
              <wp:posOffset>140970</wp:posOffset>
            </wp:positionV>
            <wp:extent cx="1445530" cy="2716568"/>
            <wp:effectExtent l="0" t="0" r="2540" b="7620"/>
            <wp:wrapThrough wrapText="bothSides">
              <wp:wrapPolygon edited="0">
                <wp:start x="0" y="0"/>
                <wp:lineTo x="0" y="21509"/>
                <wp:lineTo x="21353" y="21509"/>
                <wp:lineTo x="21353" y="0"/>
                <wp:lineTo x="0" y="0"/>
              </wp:wrapPolygon>
            </wp:wrapThrough>
            <wp:docPr id="324" name="Afbeelding 324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Afbeelding 324" descr="Afbeelding met tekst, schermopname, Lettertype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30" cy="27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6BBC8" w14:textId="01EFE044" w:rsidR="00AE2807" w:rsidRPr="00AE2807" w:rsidRDefault="00C1073A" w:rsidP="00AE28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27" behindDoc="0" locked="0" layoutInCell="1" allowOverlap="1" wp14:anchorId="7586A930" wp14:editId="5D5BA068">
                <wp:simplePos x="0" y="0"/>
                <wp:positionH relativeFrom="column">
                  <wp:posOffset>6281740</wp:posOffset>
                </wp:positionH>
                <wp:positionV relativeFrom="paragraph">
                  <wp:posOffset>195296</wp:posOffset>
                </wp:positionV>
                <wp:extent cx="1047750" cy="1015200"/>
                <wp:effectExtent l="0" t="0" r="19050" b="1397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15200"/>
                        </a:xfrm>
                        <a:prstGeom prst="rect">
                          <a:avLst/>
                        </a:prstGeom>
                        <a:solidFill>
                          <a:srgbClr val="80CEEF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5C1F15" w14:textId="1D2D4BCC" w:rsidR="004B0880" w:rsidRPr="003C6817" w:rsidRDefault="004B0880" w:rsidP="004B088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 op! Niet de voorbeeld</w:t>
                            </w:r>
                            <w:r w:rsidR="00001E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code uit dit document gebruiken, je ontvangt een persoonlijke code. </w:t>
                            </w:r>
                          </w:p>
                          <w:p w14:paraId="34DCCBD5" w14:textId="1554AB47" w:rsidR="006B271F" w:rsidRPr="003C6817" w:rsidRDefault="006B271F" w:rsidP="006B271F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6A930" id="Tekstvak 19" o:spid="_x0000_s1045" type="#_x0000_t202" style="position:absolute;margin-left:494.65pt;margin-top:15.4pt;width:82.5pt;height:79.95pt;z-index:2516583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" fillcolor="#e6f5fc" strokecolor="windowText" strokeweight="2pt">
                <v:textbox>
                  <w:txbxContent>
                    <w:p w14:paraId="7D5C1F15" w14:textId="1D2D4BCC" w:rsidR="004B0880" w:rsidRPr="003C6817" w:rsidRDefault="004B0880" w:rsidP="004B088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 op! Niet de voorbeeld</w:t>
                      </w:r>
                      <w:r w:rsidR="00001E4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code uit dit document gebruiken, je ontvangt een persoonlijke code. </w:t>
                      </w:r>
                    </w:p>
                    <w:p w14:paraId="34DCCBD5" w14:textId="1554AB47" w:rsidR="006B271F" w:rsidRPr="003C6817" w:rsidRDefault="006B271F" w:rsidP="006B271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E916E1" w14:textId="7696600E" w:rsidR="00AE2807" w:rsidRPr="00AE2807" w:rsidRDefault="00C1073A" w:rsidP="00AE2807">
      <w:r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7608ED8B" wp14:editId="50AD6D5C">
                <wp:simplePos x="0" y="0"/>
                <wp:positionH relativeFrom="column">
                  <wp:posOffset>5475605</wp:posOffset>
                </wp:positionH>
                <wp:positionV relativeFrom="paragraph">
                  <wp:posOffset>201930</wp:posOffset>
                </wp:positionV>
                <wp:extent cx="733425" cy="0"/>
                <wp:effectExtent l="0" t="114300" r="0" b="13335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D86DF2" id="Rechte verbindingslijn met pijl 23" o:spid="_x0000_s1026" type="#_x0000_t32" style="position:absolute;margin-left:431.15pt;margin-top:15.9pt;width:57.75pt;height:0;flip:x;z-index:2518067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" strokecolor="red" strokeweight="4.5pt">
                <v:stroke endarrow="block"/>
              </v:shape>
            </w:pict>
          </mc:Fallback>
        </mc:AlternateContent>
      </w:r>
    </w:p>
    <w:p w14:paraId="7D7188CB" w14:textId="5380AE88" w:rsidR="00AE2807" w:rsidRPr="00AE2807" w:rsidRDefault="00AE2807" w:rsidP="00AE2807"/>
    <w:p w14:paraId="03FD5DEC" w14:textId="77777777" w:rsidR="009C54D6" w:rsidRDefault="009C54D6" w:rsidP="00AE2807"/>
    <w:p w14:paraId="323A892F" w14:textId="77777777" w:rsidR="009C54D6" w:rsidRDefault="009C54D6" w:rsidP="00AE2807"/>
    <w:p w14:paraId="43118B0B" w14:textId="151903E9" w:rsidR="009C54D6" w:rsidRDefault="00925E49" w:rsidP="00AE280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25" behindDoc="0" locked="0" layoutInCell="1" allowOverlap="1" wp14:anchorId="33CCF0A1" wp14:editId="2716BE19">
                <wp:simplePos x="0" y="0"/>
                <wp:positionH relativeFrom="column">
                  <wp:posOffset>2372140</wp:posOffset>
                </wp:positionH>
                <wp:positionV relativeFrom="paragraph">
                  <wp:posOffset>240600</wp:posOffset>
                </wp:positionV>
                <wp:extent cx="1047750" cy="1029600"/>
                <wp:effectExtent l="0" t="0" r="19050" b="18415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29600"/>
                        </a:xfrm>
                        <a:prstGeom prst="rect">
                          <a:avLst/>
                        </a:prstGeom>
                        <a:solidFill>
                          <a:srgbClr val="80CEEF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ABF721" w14:textId="5F3C08DF" w:rsidR="004B0880" w:rsidRPr="003C6817" w:rsidRDefault="004B0880" w:rsidP="004B088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 op! Niet de voorbeeld</w:t>
                            </w:r>
                            <w:r w:rsidR="00001E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code uit dit document gebruiken, je ontvangt een persoonlijke code. </w:t>
                            </w:r>
                          </w:p>
                          <w:p w14:paraId="45B371CB" w14:textId="1A996BE2" w:rsidR="00517214" w:rsidRPr="003C6817" w:rsidRDefault="00517214" w:rsidP="0051721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F0A1" id="Tekstvak 13" o:spid="_x0000_s1046" type="#_x0000_t202" style="position:absolute;margin-left:186.8pt;margin-top:18.95pt;width:82.5pt;height:81.05pt;z-index:2516583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" fillcolor="#e6f5fc" strokecolor="windowText" strokeweight="2pt">
                <v:textbox>
                  <w:txbxContent>
                    <w:p w14:paraId="38ABF721" w14:textId="5F3C08DF" w:rsidR="004B0880" w:rsidRPr="003C6817" w:rsidRDefault="004B0880" w:rsidP="004B088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 op! Niet de voorbeeld</w:t>
                      </w:r>
                      <w:r w:rsidR="00001E4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code uit dit document gebruiken, je ontvangt een persoonlijke code. </w:t>
                      </w:r>
                    </w:p>
                    <w:p w14:paraId="45B371CB" w14:textId="1A996BE2" w:rsidR="00517214" w:rsidRPr="003C6817" w:rsidRDefault="00517214" w:rsidP="0051721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6E37E6" w14:textId="32E00CFD" w:rsidR="009C54D6" w:rsidRDefault="00DC1E42" w:rsidP="00AE280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585F25E4" wp14:editId="3657E75B">
                <wp:simplePos x="0" y="0"/>
                <wp:positionH relativeFrom="column">
                  <wp:posOffset>469899</wp:posOffset>
                </wp:positionH>
                <wp:positionV relativeFrom="paragraph">
                  <wp:posOffset>160130</wp:posOffset>
                </wp:positionV>
                <wp:extent cx="1772837" cy="45719"/>
                <wp:effectExtent l="38100" t="76200" r="0" b="14541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2837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EE3F3C3" id="Rechte verbindingslijn met pijl 14" o:spid="_x0000_s1026" type="#_x0000_t32" style="position:absolute;margin-left:37pt;margin-top:12.6pt;width:139.6pt;height:3.6pt;flip:x;z-index:25165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" strokecolor="red" strokeweight="4.5pt">
                <v:stroke endarrow="block"/>
              </v:shape>
            </w:pict>
          </mc:Fallback>
        </mc:AlternateContent>
      </w:r>
    </w:p>
    <w:p w14:paraId="55934F12" w14:textId="77777777" w:rsidR="009C54D6" w:rsidRDefault="009C54D6" w:rsidP="00AE2807">
      <w:pPr>
        <w:rPr>
          <w:noProof/>
        </w:rPr>
      </w:pPr>
    </w:p>
    <w:p w14:paraId="2106C39A" w14:textId="77777777" w:rsidR="009C54D6" w:rsidRDefault="009C54D6" w:rsidP="00AE2807">
      <w:pPr>
        <w:rPr>
          <w:noProof/>
        </w:rPr>
      </w:pPr>
    </w:p>
    <w:p w14:paraId="34087793" w14:textId="77777777" w:rsidR="009C54D6" w:rsidRDefault="009C54D6" w:rsidP="00AE2807">
      <w:pPr>
        <w:rPr>
          <w:noProof/>
        </w:rPr>
      </w:pPr>
    </w:p>
    <w:p w14:paraId="05C55DED" w14:textId="77777777" w:rsidR="009C54D6" w:rsidRDefault="009C54D6" w:rsidP="00AE2807">
      <w:pPr>
        <w:rPr>
          <w:noProof/>
        </w:rPr>
      </w:pPr>
    </w:p>
    <w:p w14:paraId="710A79B1" w14:textId="09D44F81" w:rsidR="00EB70C9" w:rsidRPr="00951ADF" w:rsidRDefault="005F2F7D" w:rsidP="00AE280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  <w:r w:rsidR="00E95DF0" w:rsidRPr="00951ADF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06A7D24B" wp14:editId="6FA62BCC">
                <wp:simplePos x="0" y="0"/>
                <wp:positionH relativeFrom="column">
                  <wp:posOffset>5019040</wp:posOffset>
                </wp:positionH>
                <wp:positionV relativeFrom="paragraph">
                  <wp:posOffset>312420</wp:posOffset>
                </wp:positionV>
                <wp:extent cx="838200" cy="2886075"/>
                <wp:effectExtent l="38100" t="19050" r="76200" b="47625"/>
                <wp:wrapNone/>
                <wp:docPr id="42" name="Rechte verbindingslijn met pij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28860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0E636E8" id="Rechte verbindingslijn met pijl 42" o:spid="_x0000_s1026" type="#_x0000_t32" style="position:absolute;margin-left:395.2pt;margin-top:24.6pt;width:66pt;height:227.25pt;z-index:251743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" strokecolor="red" strokeweight="6pt">
                <v:stroke endarrow="block"/>
              </v:shape>
            </w:pict>
          </mc:Fallback>
        </mc:AlternateContent>
      </w:r>
      <w:r w:rsidR="009C54D6" w:rsidRPr="00951ADF">
        <w:rPr>
          <w:noProof/>
          <w:sz w:val="24"/>
          <w:szCs w:val="24"/>
        </w:rPr>
        <w:t xml:space="preserve">Hieronder zie je </w:t>
      </w:r>
      <w:r w:rsidR="00EB70C9" w:rsidRPr="00951ADF">
        <w:rPr>
          <w:noProof/>
          <w:sz w:val="24"/>
          <w:szCs w:val="24"/>
        </w:rPr>
        <w:t>een voorbeeld als je de code</w:t>
      </w:r>
      <w:r w:rsidR="008D5CA8">
        <w:rPr>
          <w:noProof/>
          <w:sz w:val="24"/>
          <w:szCs w:val="24"/>
        </w:rPr>
        <w:t xml:space="preserve"> SMS,</w:t>
      </w:r>
      <w:r w:rsidR="00E95DF0" w:rsidRPr="00951ADF">
        <w:rPr>
          <w:noProof/>
          <w:sz w:val="24"/>
          <w:szCs w:val="24"/>
        </w:rPr>
        <w:t xml:space="preserve"> </w:t>
      </w:r>
      <w:r w:rsidR="00EB70C9" w:rsidRPr="00951ADF">
        <w:rPr>
          <w:noProof/>
          <w:sz w:val="24"/>
          <w:szCs w:val="24"/>
        </w:rPr>
        <w:t>e-mail</w:t>
      </w:r>
      <w:r w:rsidR="00E95DF0" w:rsidRPr="00951ADF">
        <w:rPr>
          <w:noProof/>
          <w:sz w:val="24"/>
          <w:szCs w:val="24"/>
        </w:rPr>
        <w:t xml:space="preserve"> en wachtwoord</w:t>
      </w:r>
      <w:r w:rsidR="00EB70C9" w:rsidRPr="00951ADF">
        <w:rPr>
          <w:noProof/>
          <w:sz w:val="24"/>
          <w:szCs w:val="24"/>
        </w:rPr>
        <w:t xml:space="preserve"> hebt ingevuld. </w:t>
      </w:r>
      <w:r w:rsidR="00EB70C9" w:rsidRPr="00951ADF">
        <w:rPr>
          <w:noProof/>
          <w:sz w:val="24"/>
          <w:szCs w:val="24"/>
        </w:rPr>
        <w:br/>
      </w:r>
    </w:p>
    <w:p w14:paraId="2FEF8ADC" w14:textId="5146F444" w:rsidR="00AE2807" w:rsidRPr="00AE2807" w:rsidRDefault="00CB4E36" w:rsidP="00AE28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41" behindDoc="0" locked="0" layoutInCell="1" allowOverlap="1" wp14:anchorId="547D7477" wp14:editId="5A964743">
                <wp:simplePos x="0" y="0"/>
                <wp:positionH relativeFrom="column">
                  <wp:posOffset>3552190</wp:posOffset>
                </wp:positionH>
                <wp:positionV relativeFrom="paragraph">
                  <wp:posOffset>4326255</wp:posOffset>
                </wp:positionV>
                <wp:extent cx="2867025" cy="1162050"/>
                <wp:effectExtent l="0" t="0" r="28575" b="1905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162050"/>
                        </a:xfrm>
                        <a:prstGeom prst="rect">
                          <a:avLst/>
                        </a:prstGeom>
                        <a:solidFill>
                          <a:srgbClr val="80CEEF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9B2535" w14:textId="07A8F283" w:rsidR="00CB4E36" w:rsidRPr="00944313" w:rsidRDefault="00CB4E36" w:rsidP="00CB4E36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44313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Let op! </w:t>
                            </w:r>
                          </w:p>
                          <w:p w14:paraId="0C5DBC24" w14:textId="21DB0D4C" w:rsidR="00CB4E36" w:rsidRPr="003C6817" w:rsidRDefault="00CB4E36" w:rsidP="00CB4E3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Wanneer je de wachtwoord manager van je browser gebruikt sla dan in deze stap niet je </w:t>
                            </w:r>
                            <w:r w:rsidR="002C48A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inloggegevens op maar doe dat de eerste keer </w:t>
                            </w:r>
                            <w:r w:rsidR="00D44BA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bij het inloggen</w:t>
                            </w:r>
                            <w:r w:rsidR="00123BD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(zie </w:t>
                            </w:r>
                            <w:r w:rsidR="003C076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hoofdstuk 10)</w:t>
                            </w:r>
                            <w:r w:rsidR="00D44BA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="0028652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68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Doe je dat wel in deze stap dan slaat je browser een verkeerde inlognaam op</w:t>
                            </w:r>
                            <w:r w:rsidR="003C076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en lukt het inloggen straks niet.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7477" id="Tekstvak 61" o:spid="_x0000_s1047" type="#_x0000_t202" style="position:absolute;margin-left:279.7pt;margin-top:340.65pt;width:225.75pt;height:91.5pt;z-index:2516583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" fillcolor="#e6f5fc" strokecolor="windowText" strokeweight="2pt">
                <v:textbox>
                  <w:txbxContent>
                    <w:p w14:paraId="1B9B2535" w14:textId="07A8F283" w:rsidR="00CB4E36" w:rsidRPr="00944313" w:rsidRDefault="00CB4E36" w:rsidP="00CB4E36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944313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Let op! </w:t>
                      </w:r>
                    </w:p>
                    <w:p w14:paraId="0C5DBC24" w14:textId="21DB0D4C" w:rsidR="00CB4E36" w:rsidRPr="003C6817" w:rsidRDefault="00CB4E36" w:rsidP="00CB4E3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Wanneer je de wachtwoord manager van je browser gebruikt sla dan in deze stap niet je </w:t>
                      </w:r>
                      <w:r w:rsidR="002C48AF">
                        <w:rPr>
                          <w:b/>
                          <w:bCs/>
                          <w:sz w:val="16"/>
                          <w:szCs w:val="16"/>
                        </w:rPr>
                        <w:t xml:space="preserve">inloggegevens op maar doe dat de eerste keer </w:t>
                      </w:r>
                      <w:r w:rsidR="00D44BAF">
                        <w:rPr>
                          <w:b/>
                          <w:bCs/>
                          <w:sz w:val="16"/>
                          <w:szCs w:val="16"/>
                        </w:rPr>
                        <w:t>bij het inloggen</w:t>
                      </w:r>
                      <w:r w:rsidR="00123BD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(zie </w:t>
                      </w:r>
                      <w:r w:rsidR="003C0767">
                        <w:rPr>
                          <w:b/>
                          <w:bCs/>
                          <w:sz w:val="16"/>
                          <w:szCs w:val="16"/>
                        </w:rPr>
                        <w:t>hoofdstuk 10)</w:t>
                      </w:r>
                      <w:r w:rsidR="00D44BAF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 w:rsidR="0028652A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6D68FB">
                        <w:rPr>
                          <w:b/>
                          <w:bCs/>
                          <w:sz w:val="16"/>
                          <w:szCs w:val="16"/>
                        </w:rPr>
                        <w:t>Doe je dat wel in deze stap dan slaat je browser een verkeerde inlognaam op</w:t>
                      </w:r>
                      <w:r w:rsidR="003C076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en lukt het inloggen straks niet.</w:t>
                      </w:r>
                    </w:p>
                  </w:txbxContent>
                </v:textbox>
              </v:shape>
            </w:pict>
          </mc:Fallback>
        </mc:AlternateContent>
      </w:r>
      <w:r w:rsidR="00037D74">
        <w:rPr>
          <w:noProof/>
        </w:rPr>
        <mc:AlternateContent>
          <mc:Choice Requires="wps">
            <w:drawing>
              <wp:anchor distT="45720" distB="45720" distL="114300" distR="114300" simplePos="0" relativeHeight="251658329" behindDoc="0" locked="0" layoutInCell="1" allowOverlap="1" wp14:anchorId="14CFAE37" wp14:editId="7567712C">
                <wp:simplePos x="0" y="0"/>
                <wp:positionH relativeFrom="column">
                  <wp:posOffset>4431340</wp:posOffset>
                </wp:positionH>
                <wp:positionV relativeFrom="paragraph">
                  <wp:posOffset>2899231</wp:posOffset>
                </wp:positionV>
                <wp:extent cx="1047750" cy="928800"/>
                <wp:effectExtent l="0" t="0" r="19050" b="24130"/>
                <wp:wrapNone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28800"/>
                        </a:xfrm>
                        <a:prstGeom prst="rect">
                          <a:avLst/>
                        </a:prstGeom>
                        <a:solidFill>
                          <a:srgbClr val="80CEEF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57DA7B" w14:textId="02E761DF" w:rsidR="004B0880" w:rsidRPr="003C6817" w:rsidRDefault="004B0880" w:rsidP="004B088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Let op! Niet de voorbeeld code</w:t>
                            </w:r>
                            <w:r w:rsidR="00B616F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uit dit document gebruiken, je ontvangt een persoonlijke code. </w:t>
                            </w:r>
                          </w:p>
                          <w:p w14:paraId="0D454A74" w14:textId="0ACC71B4" w:rsidR="00037D74" w:rsidRPr="003C6817" w:rsidRDefault="00037D74" w:rsidP="00037D7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AE37" id="Tekstvak 25" o:spid="_x0000_s1048" type="#_x0000_t202" style="position:absolute;margin-left:348.9pt;margin-top:228.3pt;width:82.5pt;height:73.15pt;z-index:2516583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" fillcolor="#e6f5fc" strokecolor="windowText" strokeweight="2pt">
                <v:textbox>
                  <w:txbxContent>
                    <w:p w14:paraId="4E57DA7B" w14:textId="02E761DF" w:rsidR="004B0880" w:rsidRPr="003C6817" w:rsidRDefault="004B0880" w:rsidP="004B088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Let op! Niet de voorbeeld code</w:t>
                      </w:r>
                      <w:r w:rsidR="00B616F2"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uit dit document gebruiken, je ontvangt een persoonlijke code. </w:t>
                      </w:r>
                    </w:p>
                    <w:p w14:paraId="0D454A74" w14:textId="0ACC71B4" w:rsidR="00037D74" w:rsidRPr="003C6817" w:rsidRDefault="00037D74" w:rsidP="00037D7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7D74"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69C2236A" wp14:editId="278B9318">
                <wp:simplePos x="0" y="0"/>
                <wp:positionH relativeFrom="column">
                  <wp:posOffset>5552440</wp:posOffset>
                </wp:positionH>
                <wp:positionV relativeFrom="paragraph">
                  <wp:posOffset>3296920</wp:posOffset>
                </wp:positionV>
                <wp:extent cx="276225" cy="45719"/>
                <wp:effectExtent l="0" t="76200" r="9525" b="88265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EA1F989" id="Rechte verbindingslijn met pijl 27" o:spid="_x0000_s1026" type="#_x0000_t32" style="position:absolute;margin-left:437.2pt;margin-top:259.6pt;width:21.75pt;height:3.6pt;z-index:251810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" strokecolor="red" strokeweight="3pt">
                <v:stroke endarrow="block"/>
              </v:shape>
            </w:pict>
          </mc:Fallback>
        </mc:AlternateContent>
      </w:r>
      <w:r w:rsidR="00037D74"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4AFB0D67" wp14:editId="0824259C">
                <wp:simplePos x="0" y="0"/>
                <wp:positionH relativeFrom="column">
                  <wp:posOffset>5552440</wp:posOffset>
                </wp:positionH>
                <wp:positionV relativeFrom="paragraph">
                  <wp:posOffset>3021330</wp:posOffset>
                </wp:positionV>
                <wp:extent cx="304800" cy="0"/>
                <wp:effectExtent l="0" t="95250" r="0" b="95250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B85AB3A" id="Rechte verbindingslijn met pijl 26" o:spid="_x0000_s1026" type="#_x0000_t32" style="position:absolute;margin-left:437.2pt;margin-top:237.9pt;width:24pt;height:0;z-index:251658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" strokecolor="red" strokeweight="3pt">
                <v:stroke endarrow="block"/>
              </v:shape>
            </w:pict>
          </mc:Fallback>
        </mc:AlternateContent>
      </w:r>
      <w:r w:rsidR="004C1DC6" w:rsidRPr="004C1DC6">
        <w:rPr>
          <w:noProof/>
        </w:rPr>
        <w:drawing>
          <wp:inline distT="0" distB="0" distL="0" distR="0" wp14:anchorId="1C15A23E" wp14:editId="4732E71D">
            <wp:extent cx="8734425" cy="5022097"/>
            <wp:effectExtent l="0" t="0" r="0" b="7620"/>
            <wp:docPr id="10" name="Afbeelding 10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schermopname, Lettertype, logo&#10;&#10;Automatisch gegenereerde beschrijvi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740795" cy="502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9E35" w14:textId="30FACD79" w:rsidR="00B30F39" w:rsidRDefault="009D3727" w:rsidP="00B30F39">
      <w:pPr>
        <w:pStyle w:val="Kop1"/>
      </w:pPr>
      <w:bookmarkStart w:id="5" w:name="_Toc141261748"/>
      <w:r w:rsidRPr="000C338B">
        <w:rPr>
          <w:rStyle w:val="Kop1Char"/>
          <w:noProof/>
        </w:rPr>
        <w:lastRenderedPageBreak/>
        <w:drawing>
          <wp:anchor distT="0" distB="0" distL="114300" distR="114300" simplePos="0" relativeHeight="251658300" behindDoc="0" locked="0" layoutInCell="1" allowOverlap="1" wp14:anchorId="76A087F3" wp14:editId="2002BF53">
            <wp:simplePos x="0" y="0"/>
            <wp:positionH relativeFrom="column">
              <wp:posOffset>761365</wp:posOffset>
            </wp:positionH>
            <wp:positionV relativeFrom="paragraph">
              <wp:posOffset>466725</wp:posOffset>
            </wp:positionV>
            <wp:extent cx="171450" cy="200025"/>
            <wp:effectExtent l="0" t="0" r="0" b="9525"/>
            <wp:wrapNone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F39">
        <w:t xml:space="preserve">Geen </w:t>
      </w:r>
      <w:r w:rsidR="008A7763">
        <w:t>e-mail</w:t>
      </w:r>
      <w:r w:rsidR="00B30F39">
        <w:t xml:space="preserve"> ontvangen?</w:t>
      </w:r>
      <w:bookmarkEnd w:id="5"/>
      <w:r w:rsidR="00B30F39">
        <w:t xml:space="preserve"> </w:t>
      </w:r>
    </w:p>
    <w:p w14:paraId="02AF582D" w14:textId="4BD6F373" w:rsidR="00AE2807" w:rsidRPr="00AE2807" w:rsidRDefault="008A7763" w:rsidP="00AE2807"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7F0D916" wp14:editId="16F18039">
                <wp:simplePos x="0" y="0"/>
                <wp:positionH relativeFrom="column">
                  <wp:posOffset>6333490</wp:posOffset>
                </wp:positionH>
                <wp:positionV relativeFrom="paragraph">
                  <wp:posOffset>3094990</wp:posOffset>
                </wp:positionV>
                <wp:extent cx="1504950" cy="171450"/>
                <wp:effectExtent l="38100" t="19050" r="19050" b="114300"/>
                <wp:wrapNone/>
                <wp:docPr id="201" name="Rechte verbindingslijn met pij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1714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A6139A7" id="Rechte verbindingslijn met pijl 201" o:spid="_x0000_s1026" type="#_x0000_t32" style="position:absolute;margin-left:498.7pt;margin-top:243.7pt;width:118.5pt;height:13.5pt;flip:x;z-index:251759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" strokecolor="red" strokeweight="4.5pt">
                <v:stroke endarrow="block"/>
              </v:shape>
            </w:pict>
          </mc:Fallback>
        </mc:AlternateContent>
      </w:r>
      <w:r w:rsidRPr="000C338B">
        <w:rPr>
          <w:rStyle w:val="Kop1Char"/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3FB6023B" wp14:editId="5A39E112">
                <wp:simplePos x="0" y="0"/>
                <wp:positionH relativeFrom="column">
                  <wp:posOffset>1590039</wp:posOffset>
                </wp:positionH>
                <wp:positionV relativeFrom="paragraph">
                  <wp:posOffset>256540</wp:posOffset>
                </wp:positionV>
                <wp:extent cx="6410325" cy="2771775"/>
                <wp:effectExtent l="19050" t="19050" r="47625" b="66675"/>
                <wp:wrapNone/>
                <wp:docPr id="193" name="Rechte verbindingslijn met pij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0325" cy="2771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D0738FD" id="Rechte verbindingslijn met pijl 193" o:spid="_x0000_s1026" type="#_x0000_t32" style="position:absolute;margin-left:125.2pt;margin-top:20.2pt;width:504.75pt;height:218.25pt;z-index:251752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" strokecolor="red" strokeweight="4.5pt">
                <v:stroke endarrow="block"/>
              </v:shape>
            </w:pict>
          </mc:Fallback>
        </mc:AlternateContent>
      </w:r>
      <w:r w:rsidR="00054396" w:rsidRPr="006A7E5F">
        <w:rPr>
          <w:sz w:val="24"/>
          <w:szCs w:val="24"/>
        </w:rPr>
        <w:t>Doo</w:t>
      </w:r>
      <w:r w:rsidR="00997882" w:rsidRPr="006A7E5F">
        <w:rPr>
          <w:sz w:val="24"/>
          <w:szCs w:val="24"/>
        </w:rPr>
        <w:t>r op dit</w:t>
      </w:r>
      <w:r w:rsidR="00690D94">
        <w:rPr>
          <w:sz w:val="24"/>
          <w:szCs w:val="24"/>
        </w:rPr>
        <w:t xml:space="preserve">    </w:t>
      </w:r>
      <w:proofErr w:type="spellStart"/>
      <w:r w:rsidR="00997882" w:rsidRPr="006A7E5F">
        <w:rPr>
          <w:sz w:val="24"/>
          <w:szCs w:val="24"/>
        </w:rPr>
        <w:t>ic</w:t>
      </w:r>
      <w:r w:rsidR="00D865DC">
        <w:rPr>
          <w:sz w:val="24"/>
          <w:szCs w:val="24"/>
        </w:rPr>
        <w:t>ic</w:t>
      </w:r>
      <w:r w:rsidR="00997882" w:rsidRPr="006A7E5F">
        <w:rPr>
          <w:sz w:val="24"/>
          <w:szCs w:val="24"/>
        </w:rPr>
        <w:t>oontje</w:t>
      </w:r>
      <w:proofErr w:type="spellEnd"/>
      <w:r w:rsidR="00997882" w:rsidRPr="006A7E5F">
        <w:rPr>
          <w:sz w:val="24"/>
          <w:szCs w:val="24"/>
        </w:rPr>
        <w:t xml:space="preserve"> te</w:t>
      </w:r>
      <w:r w:rsidR="00690D94">
        <w:rPr>
          <w:sz w:val="24"/>
          <w:szCs w:val="24"/>
        </w:rPr>
        <w:t xml:space="preserve"> </w:t>
      </w:r>
      <w:r w:rsidR="00997882" w:rsidRPr="006A7E5F">
        <w:rPr>
          <w:sz w:val="24"/>
          <w:szCs w:val="24"/>
        </w:rPr>
        <w:t xml:space="preserve">klikken, </w:t>
      </w:r>
      <w:r w:rsidR="003C7068">
        <w:rPr>
          <w:sz w:val="24"/>
          <w:szCs w:val="24"/>
        </w:rPr>
        <w:t xml:space="preserve">opent het paarse scherm en </w:t>
      </w:r>
      <w:r w:rsidR="00997882" w:rsidRPr="006A7E5F">
        <w:rPr>
          <w:sz w:val="24"/>
          <w:szCs w:val="24"/>
        </w:rPr>
        <w:t xml:space="preserve">zie wat </w:t>
      </w:r>
      <w:r w:rsidR="00256E67" w:rsidRPr="006A7E5F">
        <w:rPr>
          <w:sz w:val="24"/>
          <w:szCs w:val="24"/>
        </w:rPr>
        <w:t>je kan doen</w:t>
      </w:r>
      <w:r w:rsidR="003C7068">
        <w:rPr>
          <w:sz w:val="24"/>
          <w:szCs w:val="24"/>
        </w:rPr>
        <w:t>.</w:t>
      </w:r>
      <w:r w:rsidR="00954AA9" w:rsidRPr="00954AA9">
        <w:rPr>
          <w:noProof/>
        </w:rPr>
        <w:drawing>
          <wp:inline distT="0" distB="0" distL="0" distR="0" wp14:anchorId="3F009AA3" wp14:editId="146A5C1A">
            <wp:extent cx="8505825" cy="4801875"/>
            <wp:effectExtent l="0" t="0" r="0" b="0"/>
            <wp:docPr id="11" name="Afbeelding 11" descr="Afbeelding met tekst, schermopname, Merk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schermopname, Merk, logo&#10;&#10;Automatisch gegenereerde beschrijvi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513692" cy="480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18F4" w14:textId="1012B9D3" w:rsidR="00AE2807" w:rsidRDefault="00990397" w:rsidP="00990397">
      <w:pPr>
        <w:pStyle w:val="Kop1"/>
      </w:pPr>
      <w:bookmarkStart w:id="6" w:name="_Toc141261749"/>
      <w:bookmarkStart w:id="7" w:name="_Hlk140141606"/>
      <w:r w:rsidRPr="00990397">
        <w:rPr>
          <w:noProof/>
        </w:rPr>
        <w:lastRenderedPageBreak/>
        <w:drawing>
          <wp:anchor distT="0" distB="0" distL="114300" distR="114300" simplePos="0" relativeHeight="251658302" behindDoc="0" locked="0" layoutInCell="1" allowOverlap="1" wp14:anchorId="377F2D36" wp14:editId="552D4435">
            <wp:simplePos x="0" y="0"/>
            <wp:positionH relativeFrom="column">
              <wp:posOffset>762000</wp:posOffset>
            </wp:positionH>
            <wp:positionV relativeFrom="paragraph">
              <wp:posOffset>476250</wp:posOffset>
            </wp:positionV>
            <wp:extent cx="171450" cy="200025"/>
            <wp:effectExtent l="0" t="0" r="0" b="9525"/>
            <wp:wrapNone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Geen SMS ontvangen?</w:t>
      </w:r>
      <w:bookmarkEnd w:id="6"/>
      <w:r>
        <w:t xml:space="preserve"> </w:t>
      </w:r>
    </w:p>
    <w:bookmarkEnd w:id="7"/>
    <w:p w14:paraId="1FDDBFC1" w14:textId="126D9E4F" w:rsidR="00990397" w:rsidRPr="006A7E5F" w:rsidRDefault="00990397" w:rsidP="00990397">
      <w:pPr>
        <w:rPr>
          <w:sz w:val="24"/>
          <w:szCs w:val="24"/>
        </w:rPr>
      </w:pPr>
      <w:r w:rsidRPr="006A7E5F">
        <w:rPr>
          <w:rFonts w:asciiTheme="majorHAnsi" w:eastAsiaTheme="majorEastAsia" w:hAnsiTheme="majorHAnsi" w:cstheme="majorBidi"/>
          <w:noProof/>
          <w:color w:val="1F497D" w:themeColor="tex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6D2C96F" wp14:editId="7C777A23">
                <wp:simplePos x="0" y="0"/>
                <wp:positionH relativeFrom="column">
                  <wp:posOffset>1542415</wp:posOffset>
                </wp:positionH>
                <wp:positionV relativeFrom="paragraph">
                  <wp:posOffset>247015</wp:posOffset>
                </wp:positionV>
                <wp:extent cx="6248400" cy="3105150"/>
                <wp:effectExtent l="19050" t="19050" r="57150" b="57150"/>
                <wp:wrapNone/>
                <wp:docPr id="196" name="Rechte verbindingslijn met pij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3105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F116BD4" id="Rechte verbindingslijn met pijl 196" o:spid="_x0000_s1026" type="#_x0000_t32" style="position:absolute;margin-left:121.45pt;margin-top:19.45pt;width:492pt;height:244.5pt;z-index:251756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" strokecolor="red" strokeweight="4.5pt">
                <v:stroke endarrow="block"/>
              </v:shape>
            </w:pict>
          </mc:Fallback>
        </mc:AlternateContent>
      </w:r>
      <w:r w:rsidRPr="006A7E5F">
        <w:rPr>
          <w:sz w:val="24"/>
          <w:szCs w:val="24"/>
        </w:rPr>
        <w:t>Door op dit</w:t>
      </w:r>
      <w:r w:rsidR="00690D94">
        <w:rPr>
          <w:sz w:val="24"/>
          <w:szCs w:val="24"/>
        </w:rPr>
        <w:t xml:space="preserve">    </w:t>
      </w:r>
      <w:proofErr w:type="spellStart"/>
      <w:r w:rsidRPr="006A7E5F">
        <w:rPr>
          <w:sz w:val="24"/>
          <w:szCs w:val="24"/>
        </w:rPr>
        <w:t>ic</w:t>
      </w:r>
      <w:r w:rsidR="00257FA3">
        <w:rPr>
          <w:sz w:val="24"/>
          <w:szCs w:val="24"/>
        </w:rPr>
        <w:t>ic</w:t>
      </w:r>
      <w:r w:rsidRPr="006A7E5F">
        <w:rPr>
          <w:sz w:val="24"/>
          <w:szCs w:val="24"/>
        </w:rPr>
        <w:t>oontje</w:t>
      </w:r>
      <w:proofErr w:type="spellEnd"/>
      <w:r w:rsidRPr="006A7E5F">
        <w:rPr>
          <w:sz w:val="24"/>
          <w:szCs w:val="24"/>
        </w:rPr>
        <w:t xml:space="preserve"> te</w:t>
      </w:r>
      <w:r w:rsidR="0020389A">
        <w:rPr>
          <w:sz w:val="24"/>
          <w:szCs w:val="24"/>
        </w:rPr>
        <w:t xml:space="preserve"> </w:t>
      </w:r>
      <w:r w:rsidRPr="006A7E5F">
        <w:rPr>
          <w:sz w:val="24"/>
          <w:szCs w:val="24"/>
        </w:rPr>
        <w:t xml:space="preserve">klikken, </w:t>
      </w:r>
      <w:r w:rsidR="003C7068">
        <w:rPr>
          <w:sz w:val="24"/>
          <w:szCs w:val="24"/>
        </w:rPr>
        <w:t xml:space="preserve">opent het paarse scherm en </w:t>
      </w:r>
      <w:r w:rsidR="00C42E36">
        <w:rPr>
          <w:sz w:val="24"/>
          <w:szCs w:val="24"/>
        </w:rPr>
        <w:t xml:space="preserve">zie je </w:t>
      </w:r>
      <w:r w:rsidRPr="006A7E5F">
        <w:rPr>
          <w:sz w:val="24"/>
          <w:szCs w:val="24"/>
        </w:rPr>
        <w:t>wat je kan doen</w:t>
      </w:r>
      <w:r w:rsidR="002D7D4C">
        <w:rPr>
          <w:sz w:val="24"/>
          <w:szCs w:val="24"/>
        </w:rPr>
        <w:t>.</w:t>
      </w:r>
    </w:p>
    <w:p w14:paraId="32F096B3" w14:textId="1F36613C" w:rsidR="00292C08" w:rsidRDefault="00AF23F1" w:rsidP="00990397"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043D06C7" wp14:editId="61C51745">
                <wp:simplePos x="0" y="0"/>
                <wp:positionH relativeFrom="column">
                  <wp:posOffset>6009640</wp:posOffset>
                </wp:positionH>
                <wp:positionV relativeFrom="paragraph">
                  <wp:posOffset>2845435</wp:posOffset>
                </wp:positionV>
                <wp:extent cx="1666875" cy="314325"/>
                <wp:effectExtent l="0" t="76200" r="28575" b="47625"/>
                <wp:wrapNone/>
                <wp:docPr id="199" name="Rechte verbindingslijn met pij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6875" cy="3143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544237B" id="Rechte verbindingslijn met pijl 199" o:spid="_x0000_s1026" type="#_x0000_t32" style="position:absolute;margin-left:473.2pt;margin-top:224.05pt;width:131.25pt;height:24.75pt;flip:x y;z-index:2517575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" strokecolor="red" strokeweight="4.5pt">
                <v:stroke endarrow="block"/>
              </v:shape>
            </w:pict>
          </mc:Fallback>
        </mc:AlternateContent>
      </w:r>
      <w:r w:rsidR="00990397" w:rsidRPr="00292C08">
        <w:rPr>
          <w:noProof/>
        </w:rPr>
        <w:drawing>
          <wp:inline distT="0" distB="0" distL="0" distR="0" wp14:anchorId="4282360C" wp14:editId="186051EA">
            <wp:extent cx="8105775" cy="4551214"/>
            <wp:effectExtent l="0" t="0" r="0" b="1905"/>
            <wp:docPr id="28" name="Afbeelding 28" descr="Afbeelding met tekst, schermopname, Merk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tekst, schermopname, Merk, logo&#10;&#10;Automatisch gegenereerde beschrijvi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114978" cy="4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AA9">
        <w:br w:type="page"/>
      </w:r>
    </w:p>
    <w:p w14:paraId="4025F86C" w14:textId="11F851F3" w:rsidR="00110BDB" w:rsidRDefault="00D865DC" w:rsidP="00376A4B">
      <w:pPr>
        <w:pStyle w:val="Kop1"/>
      </w:pPr>
      <w:bookmarkStart w:id="8" w:name="_Toc141261750"/>
      <w:r w:rsidRPr="00990397">
        <w:rPr>
          <w:noProof/>
        </w:rPr>
        <w:lastRenderedPageBreak/>
        <w:drawing>
          <wp:anchor distT="0" distB="0" distL="114300" distR="114300" simplePos="0" relativeHeight="251658306" behindDoc="0" locked="0" layoutInCell="1" allowOverlap="1" wp14:anchorId="2DE4666D" wp14:editId="6E00CBAA">
            <wp:simplePos x="0" y="0"/>
            <wp:positionH relativeFrom="column">
              <wp:posOffset>714375</wp:posOffset>
            </wp:positionH>
            <wp:positionV relativeFrom="paragraph">
              <wp:posOffset>487680</wp:posOffset>
            </wp:positionV>
            <wp:extent cx="171450" cy="200025"/>
            <wp:effectExtent l="0" t="0" r="0" b="9525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BDB">
        <w:t>Werkt je wachtwoord niet?</w:t>
      </w:r>
      <w:bookmarkEnd w:id="8"/>
      <w:r w:rsidR="00110BDB">
        <w:t xml:space="preserve"> </w:t>
      </w:r>
    </w:p>
    <w:p w14:paraId="0581F987" w14:textId="7A4A5DAB" w:rsidR="00110BDB" w:rsidRPr="006A7E5F" w:rsidRDefault="00376A4B" w:rsidP="00990397">
      <w:pPr>
        <w:rPr>
          <w:sz w:val="24"/>
          <w:szCs w:val="24"/>
        </w:rPr>
      </w:pPr>
      <w:r w:rsidRPr="006A7E5F">
        <w:rPr>
          <w:rFonts w:asciiTheme="majorHAnsi" w:eastAsiaTheme="majorEastAsia" w:hAnsiTheme="majorHAnsi" w:cstheme="majorBidi"/>
          <w:noProof/>
          <w:color w:val="1F497D" w:themeColor="tex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38EC72DC" wp14:editId="7B96D624">
                <wp:simplePos x="0" y="0"/>
                <wp:positionH relativeFrom="column">
                  <wp:posOffset>1542415</wp:posOffset>
                </wp:positionH>
                <wp:positionV relativeFrom="paragraph">
                  <wp:posOffset>226060</wp:posOffset>
                </wp:positionV>
                <wp:extent cx="6715125" cy="3638550"/>
                <wp:effectExtent l="19050" t="19050" r="66675" b="57150"/>
                <wp:wrapNone/>
                <wp:docPr id="209" name="Rechte verbindingslijn met pij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5125" cy="3638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6B1A634" id="Rechte verbindingslijn met pijl 209" o:spid="_x0000_s1026" type="#_x0000_t32" style="position:absolute;margin-left:121.45pt;margin-top:17.8pt;width:528.75pt;height:286.5pt;z-index:251763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" strokecolor="red" strokeweight="4.5pt">
                <v:stroke endarrow="block"/>
              </v:shape>
            </w:pict>
          </mc:Fallback>
        </mc:AlternateContent>
      </w:r>
      <w:r w:rsidR="00110BDB" w:rsidRPr="006A7E5F">
        <w:rPr>
          <w:sz w:val="24"/>
          <w:szCs w:val="24"/>
        </w:rPr>
        <w:t>Door op dit</w:t>
      </w:r>
      <w:r w:rsidR="00690D94">
        <w:rPr>
          <w:sz w:val="24"/>
          <w:szCs w:val="24"/>
        </w:rPr>
        <w:t xml:space="preserve">   </w:t>
      </w:r>
      <w:r w:rsidR="00110BDB" w:rsidRPr="006A7E5F">
        <w:rPr>
          <w:sz w:val="24"/>
          <w:szCs w:val="24"/>
        </w:rPr>
        <w:t>i</w:t>
      </w:r>
      <w:r w:rsidR="00D865DC">
        <w:rPr>
          <w:sz w:val="24"/>
          <w:szCs w:val="24"/>
        </w:rPr>
        <w:t xml:space="preserve">   ic</w:t>
      </w:r>
      <w:r w:rsidR="00110BDB" w:rsidRPr="006A7E5F">
        <w:rPr>
          <w:sz w:val="24"/>
          <w:szCs w:val="24"/>
        </w:rPr>
        <w:t xml:space="preserve">oontje te klikken, </w:t>
      </w:r>
      <w:r w:rsidR="002D7D4C">
        <w:rPr>
          <w:sz w:val="24"/>
          <w:szCs w:val="24"/>
        </w:rPr>
        <w:t xml:space="preserve">opent het paarse scherm en </w:t>
      </w:r>
      <w:r w:rsidR="00C42E36">
        <w:rPr>
          <w:sz w:val="24"/>
          <w:szCs w:val="24"/>
        </w:rPr>
        <w:t>zie je</w:t>
      </w:r>
      <w:r w:rsidR="00953873">
        <w:rPr>
          <w:sz w:val="24"/>
          <w:szCs w:val="24"/>
        </w:rPr>
        <w:t xml:space="preserve"> </w:t>
      </w:r>
      <w:r w:rsidR="0020389A">
        <w:rPr>
          <w:sz w:val="24"/>
          <w:szCs w:val="24"/>
        </w:rPr>
        <w:t>waar je wachtwoord aan moet voldoen</w:t>
      </w:r>
      <w:r w:rsidR="002D7D4C">
        <w:rPr>
          <w:sz w:val="24"/>
          <w:szCs w:val="24"/>
        </w:rPr>
        <w:t>.</w:t>
      </w:r>
    </w:p>
    <w:p w14:paraId="292F3A91" w14:textId="767435A4" w:rsidR="00CC4715" w:rsidRDefault="00376A4B" w:rsidP="00AF23F1"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19C303C1" wp14:editId="6D3EA83F">
                <wp:simplePos x="0" y="0"/>
                <wp:positionH relativeFrom="column">
                  <wp:posOffset>7562214</wp:posOffset>
                </wp:positionH>
                <wp:positionV relativeFrom="paragraph">
                  <wp:posOffset>2442844</wp:posOffset>
                </wp:positionV>
                <wp:extent cx="704850" cy="1019175"/>
                <wp:effectExtent l="38100" t="38100" r="38100" b="28575"/>
                <wp:wrapNone/>
                <wp:docPr id="210" name="Rechte verbindingslijn met pij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10191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CB95F52" id="Rechte verbindingslijn met pijl 210" o:spid="_x0000_s1026" type="#_x0000_t32" style="position:absolute;margin-left:595.45pt;margin-top:192.35pt;width:55.5pt;height:80.25pt;flip:x y;z-index:2517657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" strokecolor="red" strokeweight="4.5pt">
                <v:stroke endarrow="block"/>
              </v:shape>
            </w:pict>
          </mc:Fallback>
        </mc:AlternateContent>
      </w:r>
      <w:r w:rsidR="00ED5643" w:rsidRPr="00ED5643">
        <w:rPr>
          <w:noProof/>
        </w:rPr>
        <w:drawing>
          <wp:inline distT="0" distB="0" distL="0" distR="0" wp14:anchorId="739534BA" wp14:editId="1DF51799">
            <wp:extent cx="8505825" cy="4762812"/>
            <wp:effectExtent l="0" t="0" r="0" b="0"/>
            <wp:docPr id="33" name="Afbeelding 33" descr="Afbeelding met tekst, schermopname, software, Besturingssyst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, schermopname, software, Besturingssysteem&#10;&#10;Automatisch gegenereerde beschrijvi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13180" cy="476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837F" w14:textId="56EE7137" w:rsidR="00BD47C6" w:rsidRPr="00BD47C6" w:rsidRDefault="00376A4B" w:rsidP="00376A4B">
      <w:pPr>
        <w:pStyle w:val="Kop1"/>
      </w:pPr>
      <w:bookmarkStart w:id="9" w:name="_Toc141261751"/>
      <w:r>
        <w:lastRenderedPageBreak/>
        <w:t>Gefeliciteerd, je account is aangemaakt</w:t>
      </w:r>
      <w:r w:rsidR="00B53CB4">
        <w:t>!</w:t>
      </w:r>
      <w:bookmarkEnd w:id="9"/>
    </w:p>
    <w:p w14:paraId="5E8D4581" w14:textId="2EE149DD" w:rsidR="00BD47C6" w:rsidRDefault="00BD47C6" w:rsidP="00BD47C6">
      <w:pPr>
        <w:tabs>
          <w:tab w:val="left" w:pos="1005"/>
        </w:tabs>
      </w:pPr>
      <w:r>
        <w:tab/>
      </w:r>
    </w:p>
    <w:p w14:paraId="66ED0B8F" w14:textId="0F0D47C0" w:rsidR="00BD47C6" w:rsidRPr="00BD47C6" w:rsidRDefault="00B53CB4" w:rsidP="00B53CB4">
      <w:r w:rsidRPr="00BD47C6">
        <w:rPr>
          <w:noProof/>
        </w:rPr>
        <w:drawing>
          <wp:inline distT="0" distB="0" distL="0" distR="0" wp14:anchorId="0B86534A" wp14:editId="3B35FCC0">
            <wp:extent cx="7962900" cy="4412813"/>
            <wp:effectExtent l="0" t="0" r="0" b="6985"/>
            <wp:docPr id="38" name="Afbeelding 38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tekst, schermopname, Lettertype, logo&#10;&#10;Automatisch gegenereerde beschrijvi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968543" cy="44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7C6">
        <w:br w:type="page"/>
      </w:r>
    </w:p>
    <w:p w14:paraId="75C85366" w14:textId="092652AC" w:rsidR="00CC4715" w:rsidRDefault="00123960" w:rsidP="00CC4715">
      <w:pPr>
        <w:pStyle w:val="Kop1"/>
      </w:pPr>
      <w:bookmarkStart w:id="10" w:name="_Toc141261752"/>
      <w:r>
        <w:lastRenderedPageBreak/>
        <w:t xml:space="preserve">Ik heb een account en ik wil nu </w:t>
      </w:r>
      <w:r w:rsidR="00050AB3">
        <w:t>inloggen</w:t>
      </w:r>
      <w:bookmarkEnd w:id="10"/>
    </w:p>
    <w:p w14:paraId="36B44BF5" w14:textId="5CBD0CD0" w:rsidR="00AE2807" w:rsidRPr="00DD6FBD" w:rsidRDefault="00151346" w:rsidP="00CC4715">
      <w:pPr>
        <w:rPr>
          <w:sz w:val="24"/>
          <w:szCs w:val="24"/>
        </w:rPr>
      </w:pPr>
      <w:r w:rsidRPr="00DD6F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15D3447" wp14:editId="261A82D7">
                <wp:simplePos x="0" y="0"/>
                <wp:positionH relativeFrom="column">
                  <wp:posOffset>4542790</wp:posOffset>
                </wp:positionH>
                <wp:positionV relativeFrom="paragraph">
                  <wp:posOffset>266064</wp:posOffset>
                </wp:positionV>
                <wp:extent cx="723900" cy="2149475"/>
                <wp:effectExtent l="57150" t="19050" r="38100" b="41275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21494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2B78DFA" id="Rechte verbindingslijn met pijl 31" o:spid="_x0000_s1026" type="#_x0000_t32" style="position:absolute;margin-left:357.7pt;margin-top:20.95pt;width:57pt;height:169.25pt;flip:x;z-index:251666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" strokecolor="red" strokeweight="6pt">
                <v:stroke endarrow="block"/>
              </v:shape>
            </w:pict>
          </mc:Fallback>
        </mc:AlternateContent>
      </w:r>
      <w:r w:rsidR="00F85157">
        <w:rPr>
          <w:sz w:val="24"/>
          <w:szCs w:val="24"/>
        </w:rPr>
        <w:t xml:space="preserve">Als je </w:t>
      </w:r>
      <w:r w:rsidR="00C42E36">
        <w:rPr>
          <w:sz w:val="24"/>
          <w:szCs w:val="24"/>
        </w:rPr>
        <w:t xml:space="preserve">een </w:t>
      </w:r>
      <w:r w:rsidR="00F85157">
        <w:rPr>
          <w:sz w:val="24"/>
          <w:szCs w:val="24"/>
        </w:rPr>
        <w:t>account hebt aangemaakt</w:t>
      </w:r>
      <w:r w:rsidR="00C42E36">
        <w:rPr>
          <w:sz w:val="24"/>
          <w:szCs w:val="24"/>
        </w:rPr>
        <w:t xml:space="preserve">, </w:t>
      </w:r>
      <w:r w:rsidR="00F85157">
        <w:rPr>
          <w:sz w:val="24"/>
          <w:szCs w:val="24"/>
        </w:rPr>
        <w:t>k</w:t>
      </w:r>
      <w:r w:rsidR="00C42E36">
        <w:rPr>
          <w:sz w:val="24"/>
          <w:szCs w:val="24"/>
        </w:rPr>
        <w:t>a</w:t>
      </w:r>
      <w:r w:rsidR="00F85157">
        <w:rPr>
          <w:sz w:val="24"/>
          <w:szCs w:val="24"/>
        </w:rPr>
        <w:t xml:space="preserve">n je </w:t>
      </w:r>
      <w:r w:rsidRPr="00DD6FBD">
        <w:rPr>
          <w:sz w:val="24"/>
          <w:szCs w:val="24"/>
        </w:rPr>
        <w:t>in</w:t>
      </w:r>
      <w:r w:rsidR="00F85157">
        <w:rPr>
          <w:sz w:val="24"/>
          <w:szCs w:val="24"/>
        </w:rPr>
        <w:t>loggen</w:t>
      </w:r>
      <w:r w:rsidR="00AE2807" w:rsidRPr="00DD6FBD">
        <w:rPr>
          <w:sz w:val="24"/>
          <w:szCs w:val="24"/>
        </w:rPr>
        <w:t xml:space="preserve"> </w:t>
      </w:r>
      <w:r w:rsidR="00BC0BE4" w:rsidRPr="00DD6FBD">
        <w:rPr>
          <w:sz w:val="24"/>
          <w:szCs w:val="24"/>
        </w:rPr>
        <w:t xml:space="preserve">met jouw e-mailadres en </w:t>
      </w:r>
      <w:r w:rsidR="00C42E36">
        <w:rPr>
          <w:sz w:val="24"/>
          <w:szCs w:val="24"/>
        </w:rPr>
        <w:t xml:space="preserve">je </w:t>
      </w:r>
      <w:r w:rsidR="00BC0BE4" w:rsidRPr="00DD6FBD">
        <w:rPr>
          <w:sz w:val="24"/>
          <w:szCs w:val="24"/>
        </w:rPr>
        <w:t>aangemaakte wachtwoord</w:t>
      </w:r>
      <w:r w:rsidR="00F87ACC">
        <w:rPr>
          <w:sz w:val="24"/>
          <w:szCs w:val="24"/>
        </w:rPr>
        <w:t>.</w:t>
      </w:r>
    </w:p>
    <w:p w14:paraId="2D7CD28B" w14:textId="61F349D2" w:rsidR="00151346" w:rsidRPr="00151346" w:rsidRDefault="00151346" w:rsidP="00AE2807">
      <w:pPr>
        <w:tabs>
          <w:tab w:val="left" w:pos="4207"/>
        </w:tabs>
      </w:pPr>
    </w:p>
    <w:p w14:paraId="4743A8AD" w14:textId="53B9F69C" w:rsidR="0007154B" w:rsidRDefault="00C50976" w:rsidP="00151346">
      <w:pPr>
        <w:tabs>
          <w:tab w:val="left" w:pos="4207"/>
        </w:tabs>
      </w:pPr>
      <w:r w:rsidRPr="0031330A">
        <w:rPr>
          <w:noProof/>
        </w:rPr>
        <w:drawing>
          <wp:inline distT="0" distB="0" distL="0" distR="0" wp14:anchorId="1DBCFE86" wp14:editId="40F9123F">
            <wp:extent cx="6692791" cy="4204581"/>
            <wp:effectExtent l="0" t="0" r="0" b="5715"/>
            <wp:docPr id="326" name="Afbeelding 326" descr="Afbeelding met tekst, schermopname, software, Besturingssyst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Afbeelding 326" descr="Afbeelding met tekst, schermopname, software, Besturingssysteem&#10;&#10;Automatisch gegenereerde beschrijvi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252" cy="42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B684" w14:textId="1EE9E1A3" w:rsidR="00151346" w:rsidRDefault="00151346">
      <w:r>
        <w:br w:type="page"/>
      </w:r>
    </w:p>
    <w:p w14:paraId="0D81DBBF" w14:textId="77777777" w:rsidR="009F3EC7" w:rsidRDefault="009F3EC7" w:rsidP="00AE2807">
      <w:pPr>
        <w:tabs>
          <w:tab w:val="left" w:pos="4207"/>
        </w:tabs>
      </w:pPr>
    </w:p>
    <w:p w14:paraId="4FD4FEDE" w14:textId="4AB06FA3" w:rsidR="009F3EC7" w:rsidRPr="00DD6FBD" w:rsidRDefault="00050AB3" w:rsidP="00AE2807">
      <w:pPr>
        <w:tabs>
          <w:tab w:val="left" w:pos="4207"/>
        </w:tabs>
        <w:rPr>
          <w:sz w:val="24"/>
          <w:szCs w:val="24"/>
        </w:rPr>
      </w:pPr>
      <w:r w:rsidRPr="00DD6F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EF57421" wp14:editId="10439F52">
                <wp:simplePos x="0" y="0"/>
                <wp:positionH relativeFrom="column">
                  <wp:posOffset>3847465</wp:posOffset>
                </wp:positionH>
                <wp:positionV relativeFrom="paragraph">
                  <wp:posOffset>236220</wp:posOffset>
                </wp:positionV>
                <wp:extent cx="1162050" cy="2432050"/>
                <wp:effectExtent l="38100" t="19050" r="38100" b="44450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24320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0FFC845" id="Rechte verbindingslijn met pijl 32" o:spid="_x0000_s1026" type="#_x0000_t32" style="position:absolute;margin-left:302.95pt;margin-top:18.6pt;width:91.5pt;height:191.5pt;flip:x;z-index:251668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" strokecolor="red" strokeweight="6pt">
                <v:stroke endarrow="block"/>
              </v:shape>
            </w:pict>
          </mc:Fallback>
        </mc:AlternateContent>
      </w:r>
      <w:r w:rsidR="00151346" w:rsidRPr="00DD6FBD">
        <w:rPr>
          <w:noProof/>
          <w:sz w:val="24"/>
          <w:szCs w:val="24"/>
        </w:rPr>
        <w:drawing>
          <wp:anchor distT="0" distB="0" distL="114300" distR="114300" simplePos="0" relativeHeight="251658252" behindDoc="0" locked="0" layoutInCell="1" allowOverlap="1" wp14:anchorId="7AA5B2E2" wp14:editId="563C83A0">
            <wp:simplePos x="0" y="0"/>
            <wp:positionH relativeFrom="column">
              <wp:posOffset>635</wp:posOffset>
            </wp:positionH>
            <wp:positionV relativeFrom="paragraph">
              <wp:posOffset>511810</wp:posOffset>
            </wp:positionV>
            <wp:extent cx="6756400" cy="4236085"/>
            <wp:effectExtent l="0" t="0" r="6350" b="0"/>
            <wp:wrapThrough wrapText="bothSides">
              <wp:wrapPolygon edited="0">
                <wp:start x="0" y="0"/>
                <wp:lineTo x="0" y="21467"/>
                <wp:lineTo x="21559" y="21467"/>
                <wp:lineTo x="21559" y="0"/>
                <wp:lineTo x="0" y="0"/>
              </wp:wrapPolygon>
            </wp:wrapThrough>
            <wp:docPr id="389" name="Afbeelding 389" descr="Afbeelding met tekst, schermopname, software, Besturingssyst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Afbeelding 389" descr="Afbeelding met tekst, schermopname, software, Besturingssysteem&#10;&#10;Automatisch gegenereerde beschrijvi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6FD" w:rsidRPr="00DD6FBD">
        <w:rPr>
          <w:sz w:val="24"/>
          <w:szCs w:val="24"/>
        </w:rPr>
        <w:t xml:space="preserve">Op jouw </w:t>
      </w:r>
      <w:r w:rsidR="001C4D33" w:rsidRPr="00DD6FBD">
        <w:rPr>
          <w:sz w:val="24"/>
          <w:szCs w:val="24"/>
        </w:rPr>
        <w:t xml:space="preserve">mobiele nummer </w:t>
      </w:r>
      <w:r w:rsidR="00151346" w:rsidRPr="00DD6FBD">
        <w:rPr>
          <w:sz w:val="24"/>
          <w:szCs w:val="24"/>
        </w:rPr>
        <w:t>(</w:t>
      </w:r>
      <w:r w:rsidR="00F15AB4">
        <w:rPr>
          <w:sz w:val="24"/>
          <w:szCs w:val="24"/>
        </w:rPr>
        <w:t>die</w:t>
      </w:r>
      <w:r w:rsidR="00F15AB4" w:rsidRPr="00DD6FBD">
        <w:rPr>
          <w:sz w:val="24"/>
          <w:szCs w:val="24"/>
        </w:rPr>
        <w:t xml:space="preserve"> </w:t>
      </w:r>
      <w:r w:rsidR="001C4D33" w:rsidRPr="00DD6FBD">
        <w:rPr>
          <w:sz w:val="24"/>
          <w:szCs w:val="24"/>
        </w:rPr>
        <w:t>jij hebt opgegeven</w:t>
      </w:r>
      <w:r w:rsidR="00151346" w:rsidRPr="00DD6FBD">
        <w:rPr>
          <w:sz w:val="24"/>
          <w:szCs w:val="24"/>
        </w:rPr>
        <w:t>) ontvang je</w:t>
      </w:r>
      <w:r w:rsidR="001C4D33" w:rsidRPr="00DD6FBD">
        <w:rPr>
          <w:sz w:val="24"/>
          <w:szCs w:val="24"/>
        </w:rPr>
        <w:t xml:space="preserve"> </w:t>
      </w:r>
      <w:r>
        <w:rPr>
          <w:sz w:val="24"/>
          <w:szCs w:val="24"/>
        </w:rPr>
        <w:t>via SMS een</w:t>
      </w:r>
      <w:r w:rsidR="001C4D33" w:rsidRPr="00DD6FBD">
        <w:rPr>
          <w:sz w:val="24"/>
          <w:szCs w:val="24"/>
        </w:rPr>
        <w:t xml:space="preserve"> code</w:t>
      </w:r>
      <w:r w:rsidR="004A52EA" w:rsidRPr="00DD6FBD">
        <w:rPr>
          <w:sz w:val="24"/>
          <w:szCs w:val="24"/>
        </w:rPr>
        <w:t xml:space="preserve"> om hieronder in te vullen.</w:t>
      </w:r>
      <w:r w:rsidR="001C4D33" w:rsidRPr="00DD6FBD">
        <w:rPr>
          <w:sz w:val="24"/>
          <w:szCs w:val="24"/>
        </w:rPr>
        <w:t xml:space="preserve"> </w:t>
      </w:r>
    </w:p>
    <w:p w14:paraId="479EB49E" w14:textId="275CA283" w:rsidR="00151346" w:rsidRPr="004A52EA" w:rsidRDefault="00151346" w:rsidP="00AE2807">
      <w:pPr>
        <w:tabs>
          <w:tab w:val="left" w:pos="4207"/>
        </w:tabs>
        <w:rPr>
          <w:b/>
          <w:bCs/>
        </w:rPr>
      </w:pPr>
    </w:p>
    <w:p w14:paraId="7A5F51FF" w14:textId="76681476" w:rsidR="00E31782" w:rsidRDefault="00E31782" w:rsidP="00AE2807">
      <w:pPr>
        <w:tabs>
          <w:tab w:val="left" w:pos="4207"/>
        </w:tabs>
      </w:pPr>
    </w:p>
    <w:p w14:paraId="68ABB29D" w14:textId="0E2F1CD5" w:rsidR="00F320B1" w:rsidRPr="00F320B1" w:rsidRDefault="00F320B1" w:rsidP="00F320B1"/>
    <w:p w14:paraId="20C0984D" w14:textId="3551C535" w:rsidR="00F320B1" w:rsidRPr="00F320B1" w:rsidRDefault="00F320B1" w:rsidP="00F320B1"/>
    <w:p w14:paraId="6020D821" w14:textId="7A95D879" w:rsidR="00F320B1" w:rsidRPr="00F320B1" w:rsidRDefault="00F320B1" w:rsidP="00F320B1"/>
    <w:p w14:paraId="7B08F401" w14:textId="33EE928C" w:rsidR="00F320B1" w:rsidRPr="00F320B1" w:rsidRDefault="00F320B1" w:rsidP="00F320B1"/>
    <w:p w14:paraId="252BE940" w14:textId="77777777" w:rsidR="00F320B1" w:rsidRPr="00F320B1" w:rsidRDefault="00F320B1" w:rsidP="00F320B1"/>
    <w:p w14:paraId="37C16A6F" w14:textId="77777777" w:rsidR="00F320B1" w:rsidRPr="00F320B1" w:rsidRDefault="00F320B1" w:rsidP="00F320B1"/>
    <w:p w14:paraId="7D2444DE" w14:textId="77777777" w:rsidR="00F320B1" w:rsidRPr="00F320B1" w:rsidRDefault="00F320B1" w:rsidP="00F320B1"/>
    <w:p w14:paraId="1A744F88" w14:textId="77777777" w:rsidR="00F320B1" w:rsidRPr="00F320B1" w:rsidRDefault="00F320B1" w:rsidP="00F320B1"/>
    <w:p w14:paraId="75F7E1F1" w14:textId="77777777" w:rsidR="00F320B1" w:rsidRPr="00F320B1" w:rsidRDefault="00F320B1" w:rsidP="00F320B1"/>
    <w:p w14:paraId="426899C3" w14:textId="77777777" w:rsidR="00F320B1" w:rsidRDefault="00F320B1" w:rsidP="00F320B1"/>
    <w:p w14:paraId="2AF845F5" w14:textId="7B27729D" w:rsidR="00F320B1" w:rsidRPr="00972B95" w:rsidRDefault="00297526" w:rsidP="00CB1766">
      <w:pPr>
        <w:pStyle w:val="Kop1"/>
        <w:rPr>
          <w:sz w:val="28"/>
          <w:szCs w:val="28"/>
        </w:rPr>
      </w:pPr>
      <w:bookmarkStart w:id="11" w:name="_Toc141261753"/>
      <w:proofErr w:type="spellStart"/>
      <w:r>
        <w:lastRenderedPageBreak/>
        <w:t>Mijn</w:t>
      </w:r>
      <w:r w:rsidR="008D5CA8">
        <w:t>Preventie</w:t>
      </w:r>
      <w:proofErr w:type="spellEnd"/>
      <w:r>
        <w:t xml:space="preserve"> </w:t>
      </w:r>
      <w:r w:rsidR="00972B95" w:rsidRPr="009014B5">
        <w:rPr>
          <w:rStyle w:val="Kop1Char"/>
        </w:rPr>
        <w:t>omgeving</w:t>
      </w:r>
      <w:bookmarkEnd w:id="11"/>
    </w:p>
    <w:p w14:paraId="49E4194E" w14:textId="791F6F90" w:rsidR="00CD6C8B" w:rsidRPr="00CB1766" w:rsidRDefault="0020389A" w:rsidP="00F320B1">
      <w:pPr>
        <w:tabs>
          <w:tab w:val="left" w:pos="8260"/>
        </w:tabs>
        <w:rPr>
          <w:noProof/>
          <w:sz w:val="24"/>
          <w:szCs w:val="24"/>
        </w:rPr>
      </w:pPr>
      <w:r w:rsidRPr="00CB176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08892A2F" wp14:editId="7EF3988D">
                <wp:simplePos x="0" y="0"/>
                <wp:positionH relativeFrom="column">
                  <wp:posOffset>2371090</wp:posOffset>
                </wp:positionH>
                <wp:positionV relativeFrom="paragraph">
                  <wp:posOffset>427990</wp:posOffset>
                </wp:positionV>
                <wp:extent cx="2045970" cy="838200"/>
                <wp:effectExtent l="0" t="0" r="11430" b="19050"/>
                <wp:wrapSquare wrapText="bothSides"/>
                <wp:docPr id="232" name="Tekstva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0963A" w14:textId="55E2C99E" w:rsidR="00880B68" w:rsidRPr="00AB6EC1" w:rsidRDefault="00880B68" w:rsidP="00880B68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Hier </w:t>
                            </w:r>
                            <w:r w:rsidR="00C42E36">
                              <w:rPr>
                                <w:noProof/>
                                <w:sz w:val="24"/>
                                <w:szCs w:val="24"/>
                              </w:rPr>
                              <w:t>vind</w:t>
                            </w:r>
                            <w:r w:rsidR="00C42E36"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je jouw </w:t>
                            </w:r>
                            <w:r w:rsidR="0020389A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beschikbare </w:t>
                            </w:r>
                            <w:r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t>rapporten</w:t>
                            </w:r>
                            <w:r w:rsidR="00F81C15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2E36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terug </w:t>
                            </w:r>
                            <w:r w:rsidR="00F81C15">
                              <w:rPr>
                                <w:noProof/>
                                <w:sz w:val="24"/>
                                <w:szCs w:val="24"/>
                              </w:rPr>
                              <w:t>(vanaf 2023)</w:t>
                            </w:r>
                            <w:r w:rsidR="00C42E36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  <w:r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92A2F" id="Tekstvak 232" o:spid="_x0000_s1049" type="#_x0000_t202" style="position:absolute;margin-left:186.7pt;margin-top:33.7pt;width:161.1pt;height:66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" fillcolor="#e5f5fb [660]" strokecolor="black [3200]" strokeweight="2pt">
                <v:textbox>
                  <w:txbxContent>
                    <w:p w14:paraId="6410963A" w14:textId="55E2C99E" w:rsidR="00880B68" w:rsidRPr="00AB6EC1" w:rsidRDefault="00880B68" w:rsidP="00880B68">
                      <w:pPr>
                        <w:spacing w:line="240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AB6EC1">
                        <w:rPr>
                          <w:noProof/>
                          <w:sz w:val="24"/>
                          <w:szCs w:val="24"/>
                        </w:rPr>
                        <w:t xml:space="preserve">Hier </w:t>
                      </w:r>
                      <w:r w:rsidR="00C42E36">
                        <w:rPr>
                          <w:noProof/>
                          <w:sz w:val="24"/>
                          <w:szCs w:val="24"/>
                        </w:rPr>
                        <w:t>vind</w:t>
                      </w:r>
                      <w:r w:rsidR="00C42E36" w:rsidRPr="00AB6EC1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AB6EC1">
                        <w:rPr>
                          <w:noProof/>
                          <w:sz w:val="24"/>
                          <w:szCs w:val="24"/>
                        </w:rPr>
                        <w:t xml:space="preserve">je jouw </w:t>
                      </w:r>
                      <w:r w:rsidR="0020389A">
                        <w:rPr>
                          <w:noProof/>
                          <w:sz w:val="24"/>
                          <w:szCs w:val="24"/>
                        </w:rPr>
                        <w:t xml:space="preserve">beschikbare </w:t>
                      </w:r>
                      <w:r w:rsidRPr="00AB6EC1">
                        <w:rPr>
                          <w:noProof/>
                          <w:sz w:val="24"/>
                          <w:szCs w:val="24"/>
                        </w:rPr>
                        <w:t>rapporten</w:t>
                      </w:r>
                      <w:r w:rsidR="00F81C15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C42E36">
                        <w:rPr>
                          <w:noProof/>
                          <w:sz w:val="24"/>
                          <w:szCs w:val="24"/>
                        </w:rPr>
                        <w:t xml:space="preserve">terug </w:t>
                      </w:r>
                      <w:r w:rsidR="00F81C15">
                        <w:rPr>
                          <w:noProof/>
                          <w:sz w:val="24"/>
                          <w:szCs w:val="24"/>
                        </w:rPr>
                        <w:t>(vanaf 2023)</w:t>
                      </w:r>
                      <w:r w:rsidR="00C42E36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  <w:r w:rsidRPr="00AB6EC1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B68" w:rsidRPr="00CB176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73813408" wp14:editId="36F478E9">
                <wp:simplePos x="0" y="0"/>
                <wp:positionH relativeFrom="column">
                  <wp:posOffset>4599940</wp:posOffset>
                </wp:positionH>
                <wp:positionV relativeFrom="paragraph">
                  <wp:posOffset>426720</wp:posOffset>
                </wp:positionV>
                <wp:extent cx="2045970" cy="770890"/>
                <wp:effectExtent l="0" t="0" r="11430" b="10160"/>
                <wp:wrapSquare wrapText="bothSides"/>
                <wp:docPr id="233" name="Tekstva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7708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754AE" w14:textId="347FE88C" w:rsidR="00880B68" w:rsidRPr="00AB6EC1" w:rsidRDefault="00880B68" w:rsidP="00880B68">
                            <w:pPr>
                              <w:jc w:val="center"/>
                            </w:pPr>
                            <w:r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Hier </w:t>
                            </w:r>
                            <w:r w:rsidR="00C42E36">
                              <w:rPr>
                                <w:noProof/>
                                <w:sz w:val="24"/>
                                <w:szCs w:val="24"/>
                              </w:rPr>
                              <w:t>zie</w:t>
                            </w:r>
                            <w:r w:rsidR="00C42E36"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t>je of er nieuwe afspraken voor jou gepland staan</w:t>
                            </w:r>
                            <w:r w:rsidR="0020389A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  <w:r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3408" id="Tekstvak 233" o:spid="_x0000_s1050" type="#_x0000_t202" style="position:absolute;margin-left:362.2pt;margin-top:33.6pt;width:161.1pt;height:60.7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" fillcolor="#e5f5fb [660]" strokecolor="black [3200]" strokeweight="2pt">
                <v:textbox>
                  <w:txbxContent>
                    <w:p w14:paraId="749754AE" w14:textId="347FE88C" w:rsidR="00880B68" w:rsidRPr="00AB6EC1" w:rsidRDefault="00880B68" w:rsidP="00880B68">
                      <w:pPr>
                        <w:jc w:val="center"/>
                      </w:pPr>
                      <w:r w:rsidRPr="00AB6EC1">
                        <w:rPr>
                          <w:noProof/>
                          <w:sz w:val="24"/>
                          <w:szCs w:val="24"/>
                        </w:rPr>
                        <w:t xml:space="preserve">Hier </w:t>
                      </w:r>
                      <w:r w:rsidR="00C42E36">
                        <w:rPr>
                          <w:noProof/>
                          <w:sz w:val="24"/>
                          <w:szCs w:val="24"/>
                        </w:rPr>
                        <w:t>zie</w:t>
                      </w:r>
                      <w:r w:rsidR="00C42E36" w:rsidRPr="00AB6EC1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AB6EC1">
                        <w:rPr>
                          <w:noProof/>
                          <w:sz w:val="24"/>
                          <w:szCs w:val="24"/>
                        </w:rPr>
                        <w:t>je of er nieuwe afspraken voor jou gepland staan</w:t>
                      </w:r>
                      <w:r w:rsidR="0020389A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  <w:r w:rsidRPr="00AB6EC1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C8B" w:rsidRPr="00CB176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2784011B" wp14:editId="2CADEAFF">
                <wp:simplePos x="0" y="0"/>
                <wp:positionH relativeFrom="column">
                  <wp:posOffset>71120</wp:posOffset>
                </wp:positionH>
                <wp:positionV relativeFrom="paragraph">
                  <wp:posOffset>418465</wp:posOffset>
                </wp:positionV>
                <wp:extent cx="2045970" cy="1404620"/>
                <wp:effectExtent l="0" t="0" r="11430" b="17780"/>
                <wp:wrapSquare wrapText="bothSides"/>
                <wp:docPr id="231" name="Tekstva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23555" w14:textId="37829486" w:rsidR="00CD6C8B" w:rsidRPr="00AB6EC1" w:rsidRDefault="00880B68" w:rsidP="00880B68">
                            <w:pPr>
                              <w:jc w:val="center"/>
                            </w:pPr>
                            <w:r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Hier </w:t>
                            </w:r>
                            <w:r w:rsidR="00C42E36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zie je </w:t>
                            </w:r>
                            <w:r w:rsidRPr="00AB6EC1">
                              <w:rPr>
                                <w:noProof/>
                                <w:sz w:val="24"/>
                                <w:szCs w:val="24"/>
                              </w:rPr>
                              <w:t>wanneer jouw eerstvolgende afspraak gepland staat</w:t>
                            </w:r>
                            <w:r w:rsidR="0020389A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4011B" id="Tekstvak 231" o:spid="_x0000_s1051" type="#_x0000_t202" style="position:absolute;margin-left:5.6pt;margin-top:32.95pt;width:161.1pt;height:110.6pt;z-index:25165826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" fillcolor="#e5f5fb [660]" strokecolor="black [3200]" strokeweight="2pt">
                <v:textbox style="mso-fit-shape-to-text:t">
                  <w:txbxContent>
                    <w:p w14:paraId="30923555" w14:textId="37829486" w:rsidR="00CD6C8B" w:rsidRPr="00AB6EC1" w:rsidRDefault="00880B68" w:rsidP="00880B68">
                      <w:pPr>
                        <w:jc w:val="center"/>
                      </w:pPr>
                      <w:r w:rsidRPr="00AB6EC1">
                        <w:rPr>
                          <w:noProof/>
                          <w:sz w:val="24"/>
                          <w:szCs w:val="24"/>
                        </w:rPr>
                        <w:t xml:space="preserve">Hier </w:t>
                      </w:r>
                      <w:r w:rsidR="00C42E36">
                        <w:rPr>
                          <w:noProof/>
                          <w:sz w:val="24"/>
                          <w:szCs w:val="24"/>
                        </w:rPr>
                        <w:t xml:space="preserve">zie je </w:t>
                      </w:r>
                      <w:r w:rsidRPr="00AB6EC1">
                        <w:rPr>
                          <w:noProof/>
                          <w:sz w:val="24"/>
                          <w:szCs w:val="24"/>
                        </w:rPr>
                        <w:t>wanneer jouw eerstvolgende afspraak gepland staat</w:t>
                      </w:r>
                      <w:r w:rsidR="0020389A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1CB" w:rsidRPr="00CB1766">
        <w:rPr>
          <w:noProof/>
          <w:sz w:val="24"/>
          <w:szCs w:val="24"/>
        </w:rPr>
        <w:t>Als je</w:t>
      </w:r>
      <w:r w:rsidR="00F87ACC">
        <w:rPr>
          <w:noProof/>
          <w:sz w:val="24"/>
          <w:szCs w:val="24"/>
        </w:rPr>
        <w:t xml:space="preserve"> bent</w:t>
      </w:r>
      <w:r w:rsidR="001441CB" w:rsidRPr="00CB1766">
        <w:rPr>
          <w:noProof/>
          <w:sz w:val="24"/>
          <w:szCs w:val="24"/>
        </w:rPr>
        <w:t xml:space="preserve"> ingelogd</w:t>
      </w:r>
      <w:r w:rsidR="00F87ACC">
        <w:rPr>
          <w:noProof/>
          <w:sz w:val="24"/>
          <w:szCs w:val="24"/>
        </w:rPr>
        <w:t>,</w:t>
      </w:r>
      <w:r w:rsidR="005D774E">
        <w:rPr>
          <w:noProof/>
          <w:sz w:val="24"/>
          <w:szCs w:val="24"/>
        </w:rPr>
        <w:t xml:space="preserve"> </w:t>
      </w:r>
      <w:r w:rsidR="001441CB" w:rsidRPr="00CB1766">
        <w:rPr>
          <w:noProof/>
          <w:sz w:val="24"/>
          <w:szCs w:val="24"/>
        </w:rPr>
        <w:t xml:space="preserve">kom je op </w:t>
      </w:r>
      <w:r w:rsidR="003A51E8" w:rsidRPr="00CB1766">
        <w:rPr>
          <w:noProof/>
          <w:sz w:val="24"/>
          <w:szCs w:val="24"/>
        </w:rPr>
        <w:t xml:space="preserve">de homepage van je </w:t>
      </w:r>
      <w:r w:rsidR="008D5CA8">
        <w:rPr>
          <w:noProof/>
          <w:sz w:val="24"/>
          <w:szCs w:val="24"/>
        </w:rPr>
        <w:t>MijnPreventie</w:t>
      </w:r>
      <w:r w:rsidR="00690D94">
        <w:rPr>
          <w:noProof/>
          <w:sz w:val="24"/>
          <w:szCs w:val="24"/>
        </w:rPr>
        <w:t xml:space="preserve"> </w:t>
      </w:r>
      <w:r w:rsidR="003A51E8" w:rsidRPr="00CB1766">
        <w:rPr>
          <w:noProof/>
          <w:sz w:val="24"/>
          <w:szCs w:val="24"/>
        </w:rPr>
        <w:t xml:space="preserve">omgeving. </w:t>
      </w:r>
      <w:r w:rsidR="006E2794" w:rsidRPr="00CB1766">
        <w:rPr>
          <w:noProof/>
          <w:sz w:val="24"/>
          <w:szCs w:val="24"/>
        </w:rPr>
        <w:br/>
      </w:r>
    </w:p>
    <w:p w14:paraId="2A4284CC" w14:textId="6B79C3BE" w:rsidR="00CD6C8B" w:rsidRDefault="00CD6C8B" w:rsidP="00F320B1">
      <w:pPr>
        <w:tabs>
          <w:tab w:val="left" w:pos="8260"/>
        </w:tabs>
        <w:rPr>
          <w:b/>
          <w:bCs/>
          <w:noProof/>
          <w:sz w:val="24"/>
          <w:szCs w:val="24"/>
        </w:rPr>
      </w:pPr>
    </w:p>
    <w:p w14:paraId="2CC3F5C9" w14:textId="3BD7E4AA" w:rsidR="00CD6C8B" w:rsidRDefault="00880B68" w:rsidP="00F320B1">
      <w:pPr>
        <w:tabs>
          <w:tab w:val="left" w:pos="8260"/>
        </w:tabs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74C609B" wp14:editId="24630851">
                <wp:simplePos x="0" y="0"/>
                <wp:positionH relativeFrom="column">
                  <wp:posOffset>4896273</wp:posOffset>
                </wp:positionH>
                <wp:positionV relativeFrom="paragraph">
                  <wp:posOffset>273684</wp:posOffset>
                </wp:positionV>
                <wp:extent cx="567267" cy="2116667"/>
                <wp:effectExtent l="38100" t="19050" r="23495" b="55245"/>
                <wp:wrapNone/>
                <wp:docPr id="236" name="Rechte verbindingslijn met pij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7267" cy="21166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00F0274" id="Rechte verbindingslijn met pijl 236" o:spid="_x0000_s1026" type="#_x0000_t32" style="position:absolute;margin-left:385.55pt;margin-top:21.55pt;width:44.65pt;height:166.65pt;flip:x;z-index:251706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" strokecolor="red" strokeweight="2.25pt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AF5078B" wp14:editId="3D2159F1">
                <wp:simplePos x="0" y="0"/>
                <wp:positionH relativeFrom="column">
                  <wp:posOffset>1306407</wp:posOffset>
                </wp:positionH>
                <wp:positionV relativeFrom="paragraph">
                  <wp:posOffset>273685</wp:posOffset>
                </wp:positionV>
                <wp:extent cx="287866" cy="2057400"/>
                <wp:effectExtent l="19050" t="19050" r="55245" b="38100"/>
                <wp:wrapNone/>
                <wp:docPr id="234" name="Rechte verbindingslijn met pij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866" cy="2057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32D3CCB" id="Rechte verbindingslijn met pijl 234" o:spid="_x0000_s1026" type="#_x0000_t32" style="position:absolute;margin-left:102.85pt;margin-top:21.55pt;width:22.65pt;height:162pt;z-index:251704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" strokecolor="red" strokeweight="2.25pt">
                <v:stroke endarrow="block"/>
              </v:shape>
            </w:pict>
          </mc:Fallback>
        </mc:AlternateContent>
      </w:r>
    </w:p>
    <w:p w14:paraId="64761B2E" w14:textId="3898F7A9" w:rsidR="001441CB" w:rsidRDefault="00880B68" w:rsidP="00F320B1">
      <w:pPr>
        <w:tabs>
          <w:tab w:val="left" w:pos="82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51E54DF" wp14:editId="36F0DB39">
                <wp:simplePos x="0" y="0"/>
                <wp:positionH relativeFrom="column">
                  <wp:posOffset>3296073</wp:posOffset>
                </wp:positionH>
                <wp:positionV relativeFrom="paragraph">
                  <wp:posOffset>30692</wp:posOffset>
                </wp:positionV>
                <wp:extent cx="101600" cy="2057400"/>
                <wp:effectExtent l="57150" t="19050" r="31750" b="38100"/>
                <wp:wrapNone/>
                <wp:docPr id="235" name="Rechte verbindingslijn met pij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" cy="2057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537E19D" id="Rechte verbindingslijn met pijl 235" o:spid="_x0000_s1026" type="#_x0000_t32" style="position:absolute;margin-left:259.55pt;margin-top:2.4pt;width:8pt;height:162pt;flip:x;z-index:251705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" strokecolor="red" strokeweight="2.25pt">
                <v:stroke endarrow="block"/>
              </v:shape>
            </w:pict>
          </mc:Fallback>
        </mc:AlternateContent>
      </w:r>
      <w:r w:rsidR="00297F36" w:rsidRPr="0044295B">
        <w:rPr>
          <w:i/>
          <w:iCs/>
          <w:noProof/>
          <w:sz w:val="24"/>
          <w:szCs w:val="24"/>
        </w:rPr>
        <w:br/>
      </w:r>
    </w:p>
    <w:p w14:paraId="5840063B" w14:textId="5DDBEE50" w:rsidR="00F320B1" w:rsidRDefault="00F320B1" w:rsidP="00F320B1">
      <w:pPr>
        <w:tabs>
          <w:tab w:val="left" w:pos="8260"/>
        </w:tabs>
        <w:rPr>
          <w:noProof/>
        </w:rPr>
      </w:pPr>
    </w:p>
    <w:p w14:paraId="6685708B" w14:textId="5F61E3F6" w:rsidR="00E76BC3" w:rsidRDefault="00B30F39">
      <w:r w:rsidRPr="00F8149D">
        <w:rPr>
          <w:noProof/>
        </w:rPr>
        <w:drawing>
          <wp:anchor distT="0" distB="0" distL="114300" distR="114300" simplePos="0" relativeHeight="251658272" behindDoc="0" locked="0" layoutInCell="1" allowOverlap="1" wp14:anchorId="0A85F28D" wp14:editId="108A9F24">
            <wp:simplePos x="0" y="0"/>
            <wp:positionH relativeFrom="column">
              <wp:posOffset>808990</wp:posOffset>
            </wp:positionH>
            <wp:positionV relativeFrom="paragraph">
              <wp:posOffset>-515620</wp:posOffset>
            </wp:positionV>
            <wp:extent cx="5448300" cy="3934460"/>
            <wp:effectExtent l="0" t="0" r="0" b="8890"/>
            <wp:wrapThrough wrapText="bothSides">
              <wp:wrapPolygon edited="0">
                <wp:start x="0" y="0"/>
                <wp:lineTo x="0" y="21544"/>
                <wp:lineTo x="21524" y="21544"/>
                <wp:lineTo x="21524" y="0"/>
                <wp:lineTo x="0" y="0"/>
              </wp:wrapPolygon>
            </wp:wrapThrough>
            <wp:docPr id="328" name="Afbeelding 328" descr="Afbeelding met tekst, elektronica, schermopnam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Afbeelding 328" descr="Afbeelding met tekst, elektronica, schermopname, software&#10;&#10;Automatisch gegenereerde beschrijvi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BC3">
        <w:br w:type="page"/>
      </w:r>
    </w:p>
    <w:p w14:paraId="208CF1A3" w14:textId="43592DD0" w:rsidR="006E2794" w:rsidRDefault="00CF18F4" w:rsidP="00D100CE">
      <w:pPr>
        <w:pStyle w:val="Kop1"/>
      </w:pPr>
      <w:bookmarkStart w:id="12" w:name="_Toc141261754"/>
      <w:r>
        <w:lastRenderedPageBreak/>
        <w:t>Uitrolmenu</w:t>
      </w:r>
      <w:r w:rsidR="00D100CE">
        <w:t>: Afspraken, rapporten &amp; PAGO+-vragenlijst</w:t>
      </w:r>
      <w:bookmarkEnd w:id="12"/>
    </w:p>
    <w:p w14:paraId="1784BEFE" w14:textId="0F98D80F" w:rsidR="00913727" w:rsidRPr="00CB1766" w:rsidRDefault="00B0083F" w:rsidP="006E2794">
      <w:pPr>
        <w:rPr>
          <w:sz w:val="24"/>
          <w:szCs w:val="24"/>
        </w:rPr>
      </w:pPr>
      <w:r w:rsidRPr="00CB1766">
        <w:rPr>
          <w:sz w:val="24"/>
          <w:szCs w:val="24"/>
        </w:rPr>
        <w:t xml:space="preserve">Klik </w:t>
      </w:r>
      <w:r w:rsidR="005D774E">
        <w:rPr>
          <w:sz w:val="24"/>
          <w:szCs w:val="24"/>
        </w:rPr>
        <w:t>op</w:t>
      </w:r>
      <w:r w:rsidRPr="00CB1766">
        <w:rPr>
          <w:sz w:val="24"/>
          <w:szCs w:val="24"/>
        </w:rPr>
        <w:t xml:space="preserve"> de </w:t>
      </w:r>
      <w:r w:rsidR="008D5CA8">
        <w:rPr>
          <w:sz w:val="24"/>
          <w:szCs w:val="24"/>
        </w:rPr>
        <w:t xml:space="preserve">drie </w:t>
      </w:r>
      <w:r w:rsidRPr="00CB1766">
        <w:rPr>
          <w:sz w:val="24"/>
          <w:szCs w:val="24"/>
        </w:rPr>
        <w:t>streepjes</w:t>
      </w:r>
      <w:r w:rsidR="005D774E">
        <w:rPr>
          <w:sz w:val="24"/>
          <w:szCs w:val="24"/>
        </w:rPr>
        <w:t xml:space="preserve"> (</w:t>
      </w:r>
      <w:r w:rsidR="00D100CE" w:rsidRPr="00CB1766">
        <w:rPr>
          <w:sz w:val="24"/>
          <w:szCs w:val="24"/>
        </w:rPr>
        <w:t>het hamburgermenu</w:t>
      </w:r>
      <w:r w:rsidR="005D774E">
        <w:rPr>
          <w:sz w:val="24"/>
          <w:szCs w:val="24"/>
        </w:rPr>
        <w:t>)</w:t>
      </w:r>
      <w:r w:rsidR="006A36DC">
        <w:rPr>
          <w:sz w:val="24"/>
          <w:szCs w:val="24"/>
        </w:rPr>
        <w:t>:</w:t>
      </w:r>
      <w:r w:rsidRPr="00CB1766">
        <w:rPr>
          <w:sz w:val="24"/>
          <w:szCs w:val="24"/>
        </w:rPr>
        <w:t xml:space="preserve"> </w:t>
      </w:r>
      <w:r w:rsidR="0026193C" w:rsidRPr="00CB1766">
        <w:rPr>
          <w:sz w:val="24"/>
          <w:szCs w:val="24"/>
        </w:rPr>
        <w:t>het</w:t>
      </w:r>
      <w:r w:rsidRPr="00CB1766">
        <w:rPr>
          <w:sz w:val="24"/>
          <w:szCs w:val="24"/>
        </w:rPr>
        <w:t xml:space="preserve"> menu</w:t>
      </w:r>
      <w:r w:rsidR="0020389A">
        <w:rPr>
          <w:sz w:val="24"/>
          <w:szCs w:val="24"/>
        </w:rPr>
        <w:t xml:space="preserve"> rolt</w:t>
      </w:r>
      <w:r w:rsidRPr="00CB1766">
        <w:rPr>
          <w:sz w:val="24"/>
          <w:szCs w:val="24"/>
        </w:rPr>
        <w:t xml:space="preserve"> open</w:t>
      </w:r>
      <w:r w:rsidR="00F87ACC">
        <w:rPr>
          <w:sz w:val="24"/>
          <w:szCs w:val="24"/>
        </w:rPr>
        <w:t>.</w:t>
      </w:r>
    </w:p>
    <w:p w14:paraId="542E239F" w14:textId="795942F3" w:rsidR="008928E5" w:rsidRPr="006E2794" w:rsidRDefault="00F87ACC" w:rsidP="006E27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3323BE1D" wp14:editId="704BD9D5">
                <wp:simplePos x="0" y="0"/>
                <wp:positionH relativeFrom="column">
                  <wp:posOffset>2782540</wp:posOffset>
                </wp:positionH>
                <wp:positionV relativeFrom="paragraph">
                  <wp:posOffset>117405</wp:posOffset>
                </wp:positionV>
                <wp:extent cx="813600" cy="276225"/>
                <wp:effectExtent l="0" t="0" r="24765" b="28575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60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BA78" w14:textId="4C6B3125" w:rsidR="00147A00" w:rsidRPr="00AC441D" w:rsidRDefault="00147A00">
                            <w:pPr>
                              <w:rPr>
                                <w:sz w:val="22"/>
                              </w:rPr>
                            </w:pPr>
                            <w:r w:rsidRPr="00AC441D">
                              <w:rPr>
                                <w:sz w:val="22"/>
                              </w:rPr>
                              <w:t>Klik hierop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3BE1D" id="Tekstvak 36" o:spid="_x0000_s1052" type="#_x0000_t202" style="position:absolute;margin-left:219.1pt;margin-top:9.25pt;width:64.05pt;height:21.7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" fillcolor="#e5f5fb [660]" strokecolor="black [3200]" strokeweight="2pt">
                <v:textbox>
                  <w:txbxContent>
                    <w:p w14:paraId="530ABA78" w14:textId="4C6B3125" w:rsidR="00147A00" w:rsidRPr="00AC441D" w:rsidRDefault="00147A00">
                      <w:pPr>
                        <w:rPr>
                          <w:sz w:val="22"/>
                        </w:rPr>
                      </w:pPr>
                      <w:r w:rsidRPr="00AC441D">
                        <w:rPr>
                          <w:sz w:val="22"/>
                        </w:rPr>
                        <w:t>Klik hierop</w:t>
                      </w:r>
                    </w:p>
                  </w:txbxContent>
                </v:textbox>
              </v:shape>
            </w:pict>
          </mc:Fallback>
        </mc:AlternateContent>
      </w:r>
    </w:p>
    <w:p w14:paraId="7CA46622" w14:textId="50FC47BF" w:rsidR="008D24F1" w:rsidRDefault="00AC441D" w:rsidP="006E2794">
      <w:pPr>
        <w:tabs>
          <w:tab w:val="left" w:pos="19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75401645" wp14:editId="6D1DE5BE">
                <wp:simplePos x="0" y="0"/>
                <wp:positionH relativeFrom="column">
                  <wp:posOffset>-419735</wp:posOffset>
                </wp:positionH>
                <wp:positionV relativeFrom="paragraph">
                  <wp:posOffset>1733551</wp:posOffset>
                </wp:positionV>
                <wp:extent cx="923925" cy="285750"/>
                <wp:effectExtent l="0" t="0" r="28575" b="1905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00F99" w14:textId="4FA2CB15" w:rsidR="00911FE3" w:rsidRPr="00AC441D" w:rsidRDefault="00911FE3" w:rsidP="00911FE3">
                            <w:pPr>
                              <w:rPr>
                                <w:sz w:val="22"/>
                              </w:rPr>
                            </w:pPr>
                            <w:r w:rsidRPr="00AC441D">
                              <w:rPr>
                                <w:sz w:val="22"/>
                              </w:rPr>
                              <w:t>Uitrolmenu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1645" id="Tekstvak 37" o:spid="_x0000_s1053" type="#_x0000_t202" style="position:absolute;margin-left:-33.05pt;margin-top:136.5pt;width:72.75pt;height:22.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" fillcolor="#e5f5fb [660]" strokecolor="black [3200]" strokeweight="2pt">
                <v:textbox>
                  <w:txbxContent>
                    <w:p w14:paraId="33F00F99" w14:textId="4FA2CB15" w:rsidR="00911FE3" w:rsidRPr="00AC441D" w:rsidRDefault="00911FE3" w:rsidP="00911FE3">
                      <w:pPr>
                        <w:rPr>
                          <w:sz w:val="22"/>
                        </w:rPr>
                      </w:pPr>
                      <w:r w:rsidRPr="00AC441D">
                        <w:rPr>
                          <w:sz w:val="22"/>
                        </w:rPr>
                        <w:t>Uitrolmenu</w:t>
                      </w:r>
                    </w:p>
                  </w:txbxContent>
                </v:textbox>
              </v:shape>
            </w:pict>
          </mc:Fallback>
        </mc:AlternateContent>
      </w:r>
      <w:r w:rsidR="003861BF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FFEFE91" wp14:editId="1B464B7E">
                <wp:simplePos x="0" y="0"/>
                <wp:positionH relativeFrom="column">
                  <wp:posOffset>-259715</wp:posOffset>
                </wp:positionH>
                <wp:positionV relativeFrom="paragraph">
                  <wp:posOffset>1377950</wp:posOffset>
                </wp:positionV>
                <wp:extent cx="323850" cy="247650"/>
                <wp:effectExtent l="0" t="0" r="76200" b="57150"/>
                <wp:wrapNone/>
                <wp:docPr id="200" name="Rechte verbindingslijn met pij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10B757A" id="Rechte verbindingslijn met pijl 200" o:spid="_x0000_s1026" type="#_x0000_t32" style="position:absolute;margin-left:-20.45pt;margin-top:108.5pt;width:25.5pt;height:19.5pt;z-index:2516961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3861BF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E71DC41" wp14:editId="4C2231D7">
                <wp:simplePos x="0" y="0"/>
                <wp:positionH relativeFrom="column">
                  <wp:posOffset>-259715</wp:posOffset>
                </wp:positionH>
                <wp:positionV relativeFrom="paragraph">
                  <wp:posOffset>1377950</wp:posOffset>
                </wp:positionV>
                <wp:extent cx="323850" cy="88900"/>
                <wp:effectExtent l="0" t="0" r="57150" b="82550"/>
                <wp:wrapNone/>
                <wp:docPr id="198" name="Rechte verbindingslijn met pij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8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FD7C1CA" id="Rechte verbindingslijn met pijl 198" o:spid="_x0000_s1026" type="#_x0000_t32" style="position:absolute;margin-left:-20.45pt;margin-top:108.5pt;width:25.5pt;height:7pt;z-index:2516951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3861BF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64A03E1" wp14:editId="339F51E6">
                <wp:simplePos x="0" y="0"/>
                <wp:positionH relativeFrom="column">
                  <wp:posOffset>-259715</wp:posOffset>
                </wp:positionH>
                <wp:positionV relativeFrom="paragraph">
                  <wp:posOffset>1270000</wp:posOffset>
                </wp:positionV>
                <wp:extent cx="323850" cy="107950"/>
                <wp:effectExtent l="0" t="38100" r="57150" b="25400"/>
                <wp:wrapNone/>
                <wp:docPr id="197" name="Rechte verbindingslijn met pij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0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650C327" id="Rechte verbindingslijn met pijl 197" o:spid="_x0000_s1026" type="#_x0000_t32" style="position:absolute;margin-left:-20.45pt;margin-top:100pt;width:25.5pt;height:8.5pt;flip:y;z-index:2516940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" strokecolor="red">
                <v:stroke endarrow="block"/>
              </v:shape>
            </w:pict>
          </mc:Fallback>
        </mc:AlternateContent>
      </w:r>
      <w:r w:rsidR="008928E5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88A805F" wp14:editId="626D25C2">
                <wp:simplePos x="0" y="0"/>
                <wp:positionH relativeFrom="column">
                  <wp:posOffset>1085215</wp:posOffset>
                </wp:positionH>
                <wp:positionV relativeFrom="paragraph">
                  <wp:posOffset>106680</wp:posOffset>
                </wp:positionV>
                <wp:extent cx="1739900" cy="584200"/>
                <wp:effectExtent l="38100" t="19050" r="31750" b="82550"/>
                <wp:wrapNone/>
                <wp:docPr id="34" name="Rechte verbindingslijn met pij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9900" cy="584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A66BEE3" id="Rechte verbindingslijn met pijl 34" o:spid="_x0000_s1026" type="#_x0000_t32" style="position:absolute;margin-left:85.45pt;margin-top:8.4pt;width:137pt;height:46pt;flip:x;z-index:2516705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" strokecolor="red" strokeweight="4.5pt">
                <v:stroke endarrow="block"/>
              </v:shape>
            </w:pict>
          </mc:Fallback>
        </mc:AlternateContent>
      </w:r>
      <w:r w:rsidR="00913727" w:rsidRPr="00F14BA9">
        <w:rPr>
          <w:noProof/>
        </w:rPr>
        <w:drawing>
          <wp:inline distT="0" distB="0" distL="0" distR="0" wp14:anchorId="04C567B6" wp14:editId="08354965">
            <wp:extent cx="6789622" cy="4006850"/>
            <wp:effectExtent l="0" t="0" r="0" b="0"/>
            <wp:docPr id="330" name="Afbeelding 330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Afbeelding 330" descr="Afbeelding met tekst, schermopname, software, Computerpictogram&#10;&#10;Automatisch gegenereerde beschrijvi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17455" cy="40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B776" w14:textId="77777777" w:rsidR="008D24F1" w:rsidRDefault="008D24F1">
      <w:r>
        <w:br w:type="page"/>
      </w:r>
    </w:p>
    <w:p w14:paraId="24C35BB8" w14:textId="79539B20" w:rsidR="00A86D70" w:rsidRPr="00826F79" w:rsidRDefault="008130DE" w:rsidP="00CB1766">
      <w:pPr>
        <w:pStyle w:val="Kop1"/>
      </w:pPr>
      <w:bookmarkStart w:id="13" w:name="_Toc141261755"/>
      <w:r w:rsidRPr="00826F79">
        <w:lastRenderedPageBreak/>
        <w:t xml:space="preserve">Hoe kan ik de </w:t>
      </w:r>
      <w:r w:rsidR="00A86D70" w:rsidRPr="00826F79">
        <w:t xml:space="preserve">PAGO+-vragenlijst </w:t>
      </w:r>
      <w:r w:rsidRPr="00826F79">
        <w:t>invullen?</w:t>
      </w:r>
      <w:bookmarkEnd w:id="13"/>
    </w:p>
    <w:p w14:paraId="2C8789BA" w14:textId="3951F8CD" w:rsidR="00455820" w:rsidRPr="00CB1766" w:rsidRDefault="00020196" w:rsidP="006E2794">
      <w:pPr>
        <w:tabs>
          <w:tab w:val="left" w:pos="1910"/>
        </w:tabs>
        <w:rPr>
          <w:sz w:val="24"/>
          <w:szCs w:val="24"/>
        </w:rPr>
      </w:pPr>
      <w:r w:rsidRPr="00CB1766">
        <w:rPr>
          <w:sz w:val="24"/>
          <w:szCs w:val="24"/>
        </w:rPr>
        <w:t>Als</w:t>
      </w:r>
      <w:r w:rsidR="00690D94">
        <w:rPr>
          <w:sz w:val="24"/>
          <w:szCs w:val="24"/>
        </w:rPr>
        <w:t xml:space="preserve"> </w:t>
      </w:r>
      <w:r w:rsidR="00234594" w:rsidRPr="00CB1766">
        <w:rPr>
          <w:sz w:val="24"/>
          <w:szCs w:val="24"/>
        </w:rPr>
        <w:t xml:space="preserve">je </w:t>
      </w:r>
      <w:r w:rsidRPr="00CB1766">
        <w:rPr>
          <w:sz w:val="24"/>
          <w:szCs w:val="24"/>
        </w:rPr>
        <w:t>PAGO gepland staat, dan kun je hieronder je PAGO</w:t>
      </w:r>
      <w:r w:rsidR="00604A5B" w:rsidRPr="00CB1766">
        <w:rPr>
          <w:sz w:val="24"/>
          <w:szCs w:val="24"/>
        </w:rPr>
        <w:t>+-vragenlijst invullen.</w:t>
      </w:r>
    </w:p>
    <w:p w14:paraId="1A0FEC24" w14:textId="48C10FE3" w:rsidR="00826F79" w:rsidRPr="00655623" w:rsidRDefault="0020389A" w:rsidP="006E2794">
      <w:pPr>
        <w:tabs>
          <w:tab w:val="left" w:pos="1910"/>
        </w:tabs>
        <w:rPr>
          <w:sz w:val="28"/>
          <w:szCs w:val="28"/>
        </w:rPr>
      </w:pPr>
      <w:r w:rsidRPr="00CB176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3D52BFBB" wp14:editId="0FDCC537">
                <wp:simplePos x="0" y="0"/>
                <wp:positionH relativeFrom="column">
                  <wp:posOffset>4438015</wp:posOffset>
                </wp:positionH>
                <wp:positionV relativeFrom="paragraph">
                  <wp:posOffset>30480</wp:posOffset>
                </wp:positionV>
                <wp:extent cx="2800350" cy="447675"/>
                <wp:effectExtent l="0" t="0" r="19050" b="28575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D1BFD" w14:textId="2827B8A0" w:rsidR="00887508" w:rsidRPr="00826F79" w:rsidRDefault="00A379D5">
                            <w:pPr>
                              <w:rPr>
                                <w:szCs w:val="20"/>
                              </w:rPr>
                            </w:pPr>
                            <w:r w:rsidRPr="00826F79">
                              <w:rPr>
                                <w:szCs w:val="20"/>
                              </w:rPr>
                              <w:t xml:space="preserve">Hier </w:t>
                            </w:r>
                            <w:r w:rsidR="00C42E36">
                              <w:rPr>
                                <w:szCs w:val="20"/>
                              </w:rPr>
                              <w:t>klap</w:t>
                            </w:r>
                            <w:r w:rsidR="00C42E36" w:rsidRPr="00826F79">
                              <w:rPr>
                                <w:szCs w:val="20"/>
                              </w:rPr>
                              <w:t xml:space="preserve"> </w:t>
                            </w:r>
                            <w:r w:rsidRPr="00826F79">
                              <w:rPr>
                                <w:szCs w:val="20"/>
                              </w:rPr>
                              <w:t>je het menu open en zie je alle PAGO-vragen staan, die je kunt invullen</w:t>
                            </w:r>
                            <w:r w:rsidR="00C42E36">
                              <w:rPr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BFBB" id="Tekstvak 53" o:spid="_x0000_s1054" type="#_x0000_t202" style="position:absolute;margin-left:349.45pt;margin-top:2.4pt;width:220.5pt;height:35.2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" fillcolor="#e5f5fb [660]" strokecolor="black [3200]" strokeweight="2pt">
                <v:textbox>
                  <w:txbxContent>
                    <w:p w14:paraId="594D1BFD" w14:textId="2827B8A0" w:rsidR="00887508" w:rsidRPr="00826F79" w:rsidRDefault="00A379D5">
                      <w:pPr>
                        <w:rPr>
                          <w:szCs w:val="20"/>
                        </w:rPr>
                      </w:pPr>
                      <w:r w:rsidRPr="00826F79">
                        <w:rPr>
                          <w:szCs w:val="20"/>
                        </w:rPr>
                        <w:t xml:space="preserve">Hier </w:t>
                      </w:r>
                      <w:r w:rsidR="00C42E36">
                        <w:rPr>
                          <w:szCs w:val="20"/>
                        </w:rPr>
                        <w:t>klap</w:t>
                      </w:r>
                      <w:r w:rsidR="00C42E36" w:rsidRPr="00826F79">
                        <w:rPr>
                          <w:szCs w:val="20"/>
                        </w:rPr>
                        <w:t xml:space="preserve"> </w:t>
                      </w:r>
                      <w:r w:rsidRPr="00826F79">
                        <w:rPr>
                          <w:szCs w:val="20"/>
                        </w:rPr>
                        <w:t>je het menu open en zie je alle PAGO-vragen staan, die je kunt invullen</w:t>
                      </w:r>
                      <w:r w:rsidR="00C42E36">
                        <w:rPr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0F39" w:rsidRPr="0065562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5926139" wp14:editId="719B0124">
                <wp:simplePos x="0" y="0"/>
                <wp:positionH relativeFrom="column">
                  <wp:posOffset>723265</wp:posOffset>
                </wp:positionH>
                <wp:positionV relativeFrom="paragraph">
                  <wp:posOffset>114301</wp:posOffset>
                </wp:positionV>
                <wp:extent cx="45719" cy="2076450"/>
                <wp:effectExtent l="114300" t="19050" r="88265" b="38100"/>
                <wp:wrapNone/>
                <wp:docPr id="51" name="Rechte verbindingslijn met pij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764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012CD26" id="Rechte verbindingslijn met pijl 51" o:spid="_x0000_s1026" type="#_x0000_t32" style="position:absolute;margin-left:56.95pt;margin-top:9pt;width:3.6pt;height:163.5pt;z-index:251676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" strokecolor="red" strokeweight="6pt">
                <v:stroke endarrow="block"/>
              </v:shape>
            </w:pict>
          </mc:Fallback>
        </mc:AlternateContent>
      </w:r>
    </w:p>
    <w:p w14:paraId="43E9BBEA" w14:textId="2DFBC937" w:rsidR="00471919" w:rsidRDefault="00887508" w:rsidP="006E2794">
      <w:pPr>
        <w:tabs>
          <w:tab w:val="left" w:pos="1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32AE4B6" wp14:editId="32A13CB3">
                <wp:simplePos x="0" y="0"/>
                <wp:positionH relativeFrom="column">
                  <wp:posOffset>2818765</wp:posOffset>
                </wp:positionH>
                <wp:positionV relativeFrom="paragraph">
                  <wp:posOffset>92710</wp:posOffset>
                </wp:positionV>
                <wp:extent cx="1587500" cy="990600"/>
                <wp:effectExtent l="38100" t="38100" r="31750" b="38100"/>
                <wp:wrapNone/>
                <wp:docPr id="52" name="Rechte verbindingslijn met pij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0" cy="9906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D3F2FA7" id="Rechte verbindingslijn met pijl 52" o:spid="_x0000_s1026" type="#_x0000_t32" style="position:absolute;margin-left:221.95pt;margin-top:7.3pt;width:125pt;height:78pt;flip:x;z-index:251677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" strokecolor="red" strokeweight="6pt">
                <v:stroke endarrow="block"/>
              </v:shape>
            </w:pict>
          </mc:Fallback>
        </mc:AlternateContent>
      </w:r>
      <w:r w:rsidR="00455820" w:rsidRPr="00F84439">
        <w:rPr>
          <w:noProof/>
        </w:rPr>
        <w:drawing>
          <wp:inline distT="0" distB="0" distL="0" distR="0" wp14:anchorId="3E09AB17" wp14:editId="44BDA78D">
            <wp:extent cx="5867400" cy="4407296"/>
            <wp:effectExtent l="0" t="0" r="0" b="0"/>
            <wp:docPr id="329" name="Afbeelding 329" descr="Afbeelding met tekst, schermopname, software, Besturingssyst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Afbeelding 329" descr="Afbeelding met tekst, schermopname, software, Besturingssysteem&#10;&#10;Automatisch gegenereerde beschrijvi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75021" cy="44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4" w:name="_Toc141261756"/>
    <w:p w14:paraId="18694D7C" w14:textId="51C7518E" w:rsidR="006A2BDD" w:rsidRPr="00CB1766" w:rsidRDefault="00483AD7" w:rsidP="00CB1766">
      <w:pPr>
        <w:pStyle w:val="Kop1"/>
        <w:rPr>
          <w:rStyle w:val="BodySubChar"/>
          <w:rFonts w:asciiTheme="minorHAnsi" w:hAnsiTheme="minorHAnsi" w:cstheme="minorHAnsi"/>
          <w:color w:val="auto"/>
          <w:sz w:val="24"/>
          <w:szCs w:val="24"/>
        </w:rPr>
      </w:pPr>
      <w:r w:rsidRPr="00CB1766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8323" behindDoc="0" locked="0" layoutInCell="1" allowOverlap="1" wp14:anchorId="1B0A451C" wp14:editId="216AAB5E">
                <wp:simplePos x="0" y="0"/>
                <wp:positionH relativeFrom="column">
                  <wp:posOffset>382436</wp:posOffset>
                </wp:positionH>
                <wp:positionV relativeFrom="paragraph">
                  <wp:posOffset>355987</wp:posOffset>
                </wp:positionV>
                <wp:extent cx="2584174" cy="504825"/>
                <wp:effectExtent l="0" t="0" r="26035" b="28575"/>
                <wp:wrapNone/>
                <wp:docPr id="242" name="Tekstva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174" cy="504825"/>
                        </a:xfrm>
                        <a:prstGeom prst="rect">
                          <a:avLst/>
                        </a:prstGeom>
                        <a:solidFill>
                          <a:srgbClr val="80CEEF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3C15C2" w14:textId="3B9C28D0" w:rsidR="00483AD7" w:rsidRPr="006B4E46" w:rsidRDefault="00696929" w:rsidP="00483AD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Als je </w:t>
                            </w:r>
                            <w:r w:rsidR="00943967">
                              <w:rPr>
                                <w:sz w:val="22"/>
                              </w:rPr>
                              <w:t>hierop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3B1F82">
                              <w:rPr>
                                <w:sz w:val="22"/>
                              </w:rPr>
                              <w:t>klikt</w:t>
                            </w:r>
                            <w:r w:rsidR="00C42E36">
                              <w:rPr>
                                <w:sz w:val="22"/>
                              </w:rPr>
                              <w:t xml:space="preserve">, </w:t>
                            </w:r>
                            <w:r w:rsidR="000B0B37">
                              <w:rPr>
                                <w:sz w:val="22"/>
                              </w:rPr>
                              <w:t>zie</w:t>
                            </w:r>
                            <w:r w:rsidR="00C42E36">
                              <w:rPr>
                                <w:sz w:val="22"/>
                              </w:rPr>
                              <w:t xml:space="preserve"> je</w:t>
                            </w:r>
                            <w:r w:rsidR="000B0B37">
                              <w:rPr>
                                <w:sz w:val="22"/>
                              </w:rPr>
                              <w:t xml:space="preserve"> welke </w:t>
                            </w:r>
                            <w:r w:rsidR="00483AD7" w:rsidRPr="006B4E46">
                              <w:rPr>
                                <w:sz w:val="22"/>
                              </w:rPr>
                              <w:t xml:space="preserve">afspraken </w:t>
                            </w:r>
                            <w:r w:rsidR="006B4E46" w:rsidRPr="006B4E46">
                              <w:rPr>
                                <w:sz w:val="22"/>
                              </w:rPr>
                              <w:t>gepland</w:t>
                            </w:r>
                            <w:r w:rsidR="0020389A">
                              <w:rPr>
                                <w:sz w:val="22"/>
                              </w:rPr>
                              <w:t xml:space="preserve"> staan</w:t>
                            </w:r>
                            <w:r w:rsidR="00C42E36">
                              <w:rPr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451C" id="Tekstvak 242" o:spid="_x0000_s1055" type="#_x0000_t202" style="position:absolute;left:0;text-align:left;margin-left:30.1pt;margin-top:28.05pt;width:203.5pt;height:39.75pt;z-index:2516583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" fillcolor="#e6f5fc" strokecolor="windowText" strokeweight="2pt">
                <v:textbox>
                  <w:txbxContent>
                    <w:p w14:paraId="483C15C2" w14:textId="3B9C28D0" w:rsidR="00483AD7" w:rsidRPr="006B4E46" w:rsidRDefault="00696929" w:rsidP="00483AD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Als je </w:t>
                      </w:r>
                      <w:r w:rsidR="00943967">
                        <w:rPr>
                          <w:sz w:val="22"/>
                        </w:rPr>
                        <w:t>hierop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="003B1F82">
                        <w:rPr>
                          <w:sz w:val="22"/>
                        </w:rPr>
                        <w:t>klikt</w:t>
                      </w:r>
                      <w:r w:rsidR="00C42E36">
                        <w:rPr>
                          <w:sz w:val="22"/>
                        </w:rPr>
                        <w:t xml:space="preserve">, </w:t>
                      </w:r>
                      <w:r w:rsidR="000B0B37">
                        <w:rPr>
                          <w:sz w:val="22"/>
                        </w:rPr>
                        <w:t>zie</w:t>
                      </w:r>
                      <w:r w:rsidR="00C42E36">
                        <w:rPr>
                          <w:sz w:val="22"/>
                        </w:rPr>
                        <w:t xml:space="preserve"> je</w:t>
                      </w:r>
                      <w:r w:rsidR="000B0B37">
                        <w:rPr>
                          <w:sz w:val="22"/>
                        </w:rPr>
                        <w:t xml:space="preserve"> welke </w:t>
                      </w:r>
                      <w:r w:rsidR="00483AD7" w:rsidRPr="006B4E46">
                        <w:rPr>
                          <w:sz w:val="22"/>
                        </w:rPr>
                        <w:t xml:space="preserve">afspraken </w:t>
                      </w:r>
                      <w:r w:rsidR="006B4E46" w:rsidRPr="006B4E46">
                        <w:rPr>
                          <w:sz w:val="22"/>
                        </w:rPr>
                        <w:t>gepland</w:t>
                      </w:r>
                      <w:r w:rsidR="0020389A">
                        <w:rPr>
                          <w:sz w:val="22"/>
                        </w:rPr>
                        <w:t xml:space="preserve"> staan</w:t>
                      </w:r>
                      <w:r w:rsidR="00C42E36">
                        <w:rPr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7092">
        <w:rPr>
          <w:rStyle w:val="Kop1Char"/>
          <w:sz w:val="28"/>
          <w:szCs w:val="28"/>
        </w:rPr>
        <w:t>Waar kan ik mijn geplande afspraken zien?</w:t>
      </w:r>
      <w:bookmarkEnd w:id="14"/>
      <w:r w:rsidR="00BF7092">
        <w:rPr>
          <w:rStyle w:val="Kop1Char"/>
          <w:sz w:val="28"/>
          <w:szCs w:val="28"/>
        </w:rPr>
        <w:t xml:space="preserve"> </w:t>
      </w:r>
      <w:r w:rsidR="009E7D9A" w:rsidRPr="009E7D9A">
        <w:rPr>
          <w:b/>
          <w:bCs/>
          <w:noProof/>
        </w:rPr>
        <w:br/>
      </w:r>
      <w:r w:rsidR="009E7D9A">
        <w:rPr>
          <w:noProof/>
        </w:rPr>
        <w:br/>
      </w:r>
    </w:p>
    <w:p w14:paraId="78FEBD75" w14:textId="66908D00" w:rsidR="006A2BDD" w:rsidRDefault="000B0B37">
      <w:pPr>
        <w:rPr>
          <w:noProof/>
        </w:rPr>
      </w:pPr>
      <w:r w:rsidRPr="005918BE">
        <w:rPr>
          <w:rStyle w:val="Kop1Ch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0315EC7" wp14:editId="1546E4B2">
                <wp:simplePos x="0" y="0"/>
                <wp:positionH relativeFrom="column">
                  <wp:posOffset>618489</wp:posOffset>
                </wp:positionH>
                <wp:positionV relativeFrom="paragraph">
                  <wp:posOffset>141604</wp:posOffset>
                </wp:positionV>
                <wp:extent cx="123825" cy="1895475"/>
                <wp:effectExtent l="76200" t="19050" r="66675" b="47625"/>
                <wp:wrapNone/>
                <wp:docPr id="192" name="Rechte verbindingslijn met pij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8954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A027C7D" id="Rechte verbindingslijn met pijl 192" o:spid="_x0000_s1026" type="#_x0000_t32" style="position:absolute;margin-left:48.7pt;margin-top:11.15pt;width:9.75pt;height:149.25pt;z-index:251688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" strokecolor="red" strokeweight="6pt">
                <v:stroke endarrow="block"/>
              </v:shape>
            </w:pict>
          </mc:Fallback>
        </mc:AlternateContent>
      </w:r>
    </w:p>
    <w:p w14:paraId="3019DEBF" w14:textId="4B93FD88" w:rsidR="00AE15C7" w:rsidRDefault="000B0B37">
      <w:r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077237E1" wp14:editId="749E2B10">
                <wp:simplePos x="0" y="0"/>
                <wp:positionH relativeFrom="column">
                  <wp:posOffset>1558541</wp:posOffset>
                </wp:positionH>
                <wp:positionV relativeFrom="paragraph">
                  <wp:posOffset>1746689</wp:posOffset>
                </wp:positionV>
                <wp:extent cx="518400" cy="197925"/>
                <wp:effectExtent l="19050" t="57150" r="0" b="50165"/>
                <wp:wrapNone/>
                <wp:docPr id="44" name="Rechte verbindingslijn met pij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400" cy="197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C26704C" id="Rechte verbindingslijn met pijl 44" o:spid="_x0000_s1026" type="#_x0000_t32" style="position:absolute;margin-left:122.7pt;margin-top:137.55pt;width:40.8pt;height:15.6pt;flip:y;z-index:251811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" strokecolor="red" strokeweight="4.5pt">
                <v:stroke endarrow="block"/>
              </v:shape>
            </w:pict>
          </mc:Fallback>
        </mc:AlternateContent>
      </w:r>
      <w:r w:rsidR="006A2BDD" w:rsidRPr="00DF181E">
        <w:rPr>
          <w:noProof/>
        </w:rPr>
        <w:drawing>
          <wp:inline distT="0" distB="0" distL="0" distR="0" wp14:anchorId="281B3C7C" wp14:editId="717E24FE">
            <wp:extent cx="5880100" cy="4254771"/>
            <wp:effectExtent l="0" t="0" r="6350" b="0"/>
            <wp:docPr id="390" name="Afbeelding 390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Afbeelding 390" descr="Afbeelding met tekst, schermopname, software, Computerpictogram&#10;&#10;Automatisch gegenereerde beschrijvi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84625" cy="42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4CD0" w14:textId="0F2EFEC8" w:rsidR="006A2BDD" w:rsidRDefault="006A2BDD">
      <w:r>
        <w:br w:type="page"/>
      </w:r>
    </w:p>
    <w:p w14:paraId="18F0F5F5" w14:textId="600CED3B" w:rsidR="00471919" w:rsidRDefault="00BF7092" w:rsidP="00BF7092">
      <w:pPr>
        <w:pStyle w:val="Kop1"/>
      </w:pPr>
      <w:bookmarkStart w:id="15" w:name="_Toc141261757"/>
      <w:r>
        <w:lastRenderedPageBreak/>
        <w:t>Hoe kan ik mijn PAGO</w:t>
      </w:r>
      <w:r w:rsidR="00CA7D2A">
        <w:t>+</w:t>
      </w:r>
      <w:r>
        <w:t>-vragenlijst opslaan?</w:t>
      </w:r>
      <w:bookmarkEnd w:id="15"/>
    </w:p>
    <w:p w14:paraId="66355DFC" w14:textId="68FBF740" w:rsidR="00943967" w:rsidRPr="00775E26" w:rsidRDefault="00DC54C4" w:rsidP="006E2794">
      <w:pPr>
        <w:tabs>
          <w:tab w:val="left" w:pos="1910"/>
        </w:tabs>
        <w:rPr>
          <w:sz w:val="24"/>
          <w:szCs w:val="24"/>
        </w:rPr>
      </w:pPr>
      <w:r w:rsidRPr="00CB176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1803141" wp14:editId="2CAC872C">
                <wp:simplePos x="0" y="0"/>
                <wp:positionH relativeFrom="column">
                  <wp:posOffset>6333490</wp:posOffset>
                </wp:positionH>
                <wp:positionV relativeFrom="paragraph">
                  <wp:posOffset>266065</wp:posOffset>
                </wp:positionV>
                <wp:extent cx="1028700" cy="495300"/>
                <wp:effectExtent l="19050" t="38100" r="57150" b="57150"/>
                <wp:wrapNone/>
                <wp:docPr id="56" name="Rechte verbindingslijn met pij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4953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6BC36DF" id="Rechte verbindingslijn met pijl 56" o:spid="_x0000_s1026" type="#_x0000_t32" style="position:absolute;margin-left:498.7pt;margin-top:20.95pt;width:81pt;height:39pt;z-index:251682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" strokecolor="red" strokeweight="6pt">
                <v:stroke endarrow="block"/>
              </v:shape>
            </w:pict>
          </mc:Fallback>
        </mc:AlternateContent>
      </w:r>
      <w:r w:rsidR="00BF7092" w:rsidRPr="00CB176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521C252" wp14:editId="23C1BAC2">
                <wp:simplePos x="0" y="0"/>
                <wp:positionH relativeFrom="column">
                  <wp:posOffset>761365</wp:posOffset>
                </wp:positionH>
                <wp:positionV relativeFrom="paragraph">
                  <wp:posOffset>266065</wp:posOffset>
                </wp:positionV>
                <wp:extent cx="2619375" cy="1209675"/>
                <wp:effectExtent l="38100" t="38100" r="28575" b="47625"/>
                <wp:wrapNone/>
                <wp:docPr id="55" name="Rechte verbindingslijn met pij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5" cy="12096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B059E46" id="Rechte verbindingslijn met pijl 55" o:spid="_x0000_s1026" type="#_x0000_t32" style="position:absolute;margin-left:59.95pt;margin-top:20.95pt;width:206.25pt;height:95.25pt;flip:x;z-index:251681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" strokecolor="red" strokeweight="6pt">
                <v:stroke endarrow="block"/>
              </v:shape>
            </w:pict>
          </mc:Fallback>
        </mc:AlternateContent>
      </w:r>
      <w:r w:rsidR="00943967" w:rsidRPr="00775E26">
        <w:rPr>
          <w:sz w:val="24"/>
          <w:szCs w:val="24"/>
        </w:rPr>
        <w:t>Als je op</w:t>
      </w:r>
      <w:r w:rsidR="00943967" w:rsidRPr="00CB1766">
        <w:rPr>
          <w:sz w:val="24"/>
          <w:szCs w:val="24"/>
        </w:rPr>
        <w:t xml:space="preserve"> </w:t>
      </w:r>
      <w:r w:rsidR="00943967" w:rsidRPr="00CB1766">
        <w:rPr>
          <w:sz w:val="24"/>
          <w:szCs w:val="24"/>
          <w:bdr w:val="single" w:sz="4" w:space="0" w:color="auto"/>
        </w:rPr>
        <w:t>Home</w:t>
      </w:r>
      <w:r w:rsidR="00943967">
        <w:rPr>
          <w:sz w:val="24"/>
          <w:szCs w:val="24"/>
          <w:bdr w:val="single" w:sz="4" w:space="0" w:color="auto"/>
        </w:rPr>
        <w:t xml:space="preserve"> </w:t>
      </w:r>
      <w:r w:rsidR="00943967" w:rsidRPr="00775E26">
        <w:rPr>
          <w:sz w:val="24"/>
          <w:szCs w:val="24"/>
        </w:rPr>
        <w:t>klikt, wordt de</w:t>
      </w:r>
      <w:r w:rsidR="00943967">
        <w:rPr>
          <w:sz w:val="24"/>
          <w:szCs w:val="24"/>
        </w:rPr>
        <w:t xml:space="preserve"> ingevulde</w:t>
      </w:r>
      <w:r w:rsidR="00943967" w:rsidRPr="00775E26">
        <w:rPr>
          <w:sz w:val="24"/>
          <w:szCs w:val="24"/>
        </w:rPr>
        <w:t xml:space="preserve"> </w:t>
      </w:r>
      <w:r w:rsidR="00943967" w:rsidRPr="00CB1766">
        <w:rPr>
          <w:sz w:val="24"/>
          <w:szCs w:val="24"/>
        </w:rPr>
        <w:t xml:space="preserve">PAGO+-vragenlijst </w:t>
      </w:r>
      <w:r w:rsidR="00943967" w:rsidRPr="00CB1766">
        <w:rPr>
          <w:sz w:val="24"/>
          <w:szCs w:val="24"/>
          <w:bdr w:val="single" w:sz="4" w:space="0" w:color="auto"/>
        </w:rPr>
        <w:t>automatisch</w:t>
      </w:r>
      <w:r w:rsidR="00943967" w:rsidRPr="00CB1766">
        <w:rPr>
          <w:sz w:val="24"/>
          <w:szCs w:val="24"/>
        </w:rPr>
        <w:t xml:space="preserve"> opgeslagen</w:t>
      </w:r>
      <w:r w:rsidR="00943967">
        <w:rPr>
          <w:sz w:val="24"/>
          <w:szCs w:val="24"/>
        </w:rPr>
        <w:t>.</w:t>
      </w:r>
      <w:r w:rsidR="00E11D03">
        <w:rPr>
          <w:sz w:val="24"/>
          <w:szCs w:val="24"/>
        </w:rPr>
        <w:t xml:space="preserve"> </w:t>
      </w:r>
    </w:p>
    <w:p w14:paraId="03B0FD80" w14:textId="44C1B103" w:rsidR="00941A37" w:rsidRPr="00941A37" w:rsidRDefault="00BF7092" w:rsidP="00941A37">
      <w:r w:rsidRPr="00BF7092">
        <w:rPr>
          <w:noProof/>
          <w:sz w:val="28"/>
          <w:szCs w:val="28"/>
        </w:rPr>
        <w:drawing>
          <wp:anchor distT="0" distB="0" distL="114300" distR="114300" simplePos="0" relativeHeight="251658260" behindDoc="0" locked="0" layoutInCell="1" allowOverlap="1" wp14:anchorId="4895B23A" wp14:editId="49422EB6">
            <wp:simplePos x="0" y="0"/>
            <wp:positionH relativeFrom="column">
              <wp:posOffset>137795</wp:posOffset>
            </wp:positionH>
            <wp:positionV relativeFrom="paragraph">
              <wp:posOffset>348615</wp:posOffset>
            </wp:positionV>
            <wp:extent cx="897382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551" y="21485"/>
                <wp:lineTo x="21551" y="0"/>
                <wp:lineTo x="0" y="0"/>
              </wp:wrapPolygon>
            </wp:wrapThrough>
            <wp:docPr id="54" name="Afbeelding 54" descr="Afbeelding met tekst, software, Computerpictogram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fbeelding 54" descr="Afbeelding met tekst, software, Computerpictogram, Webpagina&#10;&#10;Automatisch gegenereerde beschrijvi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8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31FC8" w14:textId="77777777" w:rsidR="004144C3" w:rsidRDefault="00AC6553" w:rsidP="00941A37">
      <w:pPr>
        <w:rPr>
          <w:sz w:val="24"/>
          <w:szCs w:val="24"/>
        </w:rPr>
      </w:pPr>
      <w:r>
        <w:rPr>
          <w:sz w:val="24"/>
          <w:szCs w:val="24"/>
        </w:rPr>
        <w:t xml:space="preserve">Er is ook een knop om op te slaan in de vragenlijst, </w:t>
      </w:r>
      <w:r w:rsidR="00E01B80">
        <w:rPr>
          <w:sz w:val="24"/>
          <w:szCs w:val="24"/>
        </w:rPr>
        <w:t>rechts bovenin.</w:t>
      </w:r>
    </w:p>
    <w:p w14:paraId="5AA5C689" w14:textId="4B23EADD" w:rsidR="00941A37" w:rsidRPr="00941A37" w:rsidRDefault="00E01B80" w:rsidP="00941A37">
      <w:r>
        <w:rPr>
          <w:sz w:val="24"/>
          <w:szCs w:val="24"/>
        </w:rPr>
        <w:t>Het systeem slaat</w:t>
      </w:r>
      <w:r w:rsidR="004144C3">
        <w:rPr>
          <w:sz w:val="24"/>
          <w:szCs w:val="24"/>
        </w:rPr>
        <w:t xml:space="preserve"> daarnaast</w:t>
      </w:r>
      <w:r>
        <w:rPr>
          <w:sz w:val="24"/>
          <w:szCs w:val="24"/>
        </w:rPr>
        <w:t xml:space="preserve"> ook </w:t>
      </w:r>
      <w:r w:rsidR="004144C3">
        <w:rPr>
          <w:sz w:val="24"/>
          <w:szCs w:val="24"/>
        </w:rPr>
        <w:t xml:space="preserve">nog </w:t>
      </w:r>
      <w:r>
        <w:rPr>
          <w:sz w:val="24"/>
          <w:szCs w:val="24"/>
        </w:rPr>
        <w:t>automatisch tussentijds op</w:t>
      </w:r>
      <w:r w:rsidR="004144C3">
        <w:rPr>
          <w:sz w:val="24"/>
          <w:szCs w:val="24"/>
        </w:rPr>
        <w:t>, terwijl je de vragen beantwoord.</w:t>
      </w:r>
    </w:p>
    <w:p w14:paraId="3895B094" w14:textId="2F4FC326" w:rsidR="00941A37" w:rsidRDefault="00941A37" w:rsidP="00941A37">
      <w:pPr>
        <w:tabs>
          <w:tab w:val="left" w:pos="6130"/>
        </w:tabs>
      </w:pPr>
      <w:r>
        <w:tab/>
      </w:r>
    </w:p>
    <w:p w14:paraId="21FE5AC7" w14:textId="77777777" w:rsidR="00941A37" w:rsidRDefault="00941A37">
      <w:r>
        <w:br w:type="page"/>
      </w:r>
    </w:p>
    <w:p w14:paraId="4F7FE27D" w14:textId="558194A3" w:rsidR="005A7166" w:rsidRPr="00BB602F" w:rsidRDefault="00BF7092" w:rsidP="00101275">
      <w:pPr>
        <w:pStyle w:val="Kop1"/>
      </w:pPr>
      <w:bookmarkStart w:id="16" w:name="_Toc141261758"/>
      <w:r>
        <w:lastRenderedPageBreak/>
        <w:t>Hoe kan ik mijn persoonlijke ge</w:t>
      </w:r>
      <w:r w:rsidR="00BB602F" w:rsidRPr="00BB602F">
        <w:t>gevens wijzigen</w:t>
      </w:r>
      <w:r w:rsidR="00826F79">
        <w:t>?</w:t>
      </w:r>
      <w:bookmarkEnd w:id="16"/>
    </w:p>
    <w:p w14:paraId="1BC73B34" w14:textId="3EF85464" w:rsidR="005A7166" w:rsidRPr="00101275" w:rsidRDefault="00943967" w:rsidP="00941A37">
      <w:pPr>
        <w:tabs>
          <w:tab w:val="left" w:pos="6130"/>
        </w:tabs>
        <w:rPr>
          <w:sz w:val="24"/>
          <w:szCs w:val="24"/>
        </w:rPr>
      </w:pPr>
      <w:r w:rsidRPr="00101275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22A6416" wp14:editId="12C0DD3B">
                <wp:simplePos x="0" y="0"/>
                <wp:positionH relativeFrom="column">
                  <wp:posOffset>5072140</wp:posOffset>
                </wp:positionH>
                <wp:positionV relativeFrom="paragraph">
                  <wp:posOffset>232465</wp:posOffset>
                </wp:positionV>
                <wp:extent cx="1821280" cy="1338780"/>
                <wp:effectExtent l="38100" t="38100" r="45720" b="52070"/>
                <wp:wrapNone/>
                <wp:docPr id="57" name="Rechte verbindingslijn met pij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280" cy="133878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FB00F2C" id="Rechte verbindingslijn met pijl 57" o:spid="_x0000_s1026" type="#_x0000_t32" style="position:absolute;margin-left:399.4pt;margin-top:18.3pt;width:143.4pt;height:105.4pt;z-index:251683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" strokecolor="red" strokeweight="6pt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 xml:space="preserve">Wil je je persoonlijke gegevens of je wachtwoord wijzigen? Klik dan op dit </w:t>
      </w:r>
      <w:r w:rsidR="005A1011" w:rsidRPr="00101275">
        <w:rPr>
          <w:sz w:val="24"/>
          <w:szCs w:val="24"/>
        </w:rPr>
        <w:t xml:space="preserve">blauwe </w:t>
      </w:r>
      <w:r w:rsidR="00043265" w:rsidRPr="00101275">
        <w:rPr>
          <w:sz w:val="24"/>
          <w:szCs w:val="24"/>
        </w:rPr>
        <w:t>icoontje</w:t>
      </w:r>
      <w:r>
        <w:rPr>
          <w:sz w:val="24"/>
          <w:szCs w:val="24"/>
        </w:rPr>
        <w:t>.</w:t>
      </w:r>
    </w:p>
    <w:p w14:paraId="6BE8CB05" w14:textId="3546FD8D" w:rsidR="005A7166" w:rsidRDefault="005A7166" w:rsidP="00941A37">
      <w:pPr>
        <w:tabs>
          <w:tab w:val="left" w:pos="6130"/>
        </w:tabs>
      </w:pPr>
    </w:p>
    <w:p w14:paraId="5F893F57" w14:textId="6DA5332C" w:rsidR="00941A37" w:rsidRPr="00941A37" w:rsidRDefault="00941A37" w:rsidP="00941A37">
      <w:pPr>
        <w:tabs>
          <w:tab w:val="left" w:pos="6130"/>
        </w:tabs>
      </w:pPr>
    </w:p>
    <w:p w14:paraId="6B4A7C60" w14:textId="42F1150F" w:rsidR="00941A37" w:rsidRPr="00941A37" w:rsidRDefault="00322176" w:rsidP="00941A37">
      <w:r>
        <w:rPr>
          <w:noProof/>
        </w:rPr>
        <w:drawing>
          <wp:anchor distT="0" distB="0" distL="114300" distR="114300" simplePos="0" relativeHeight="251658324" behindDoc="1" locked="0" layoutInCell="1" allowOverlap="1" wp14:anchorId="150CFA1C" wp14:editId="57F1A525">
            <wp:simplePos x="0" y="0"/>
            <wp:positionH relativeFrom="column">
              <wp:posOffset>170815</wp:posOffset>
            </wp:positionH>
            <wp:positionV relativeFrom="paragraph">
              <wp:posOffset>54610</wp:posOffset>
            </wp:positionV>
            <wp:extent cx="7223760" cy="4754880"/>
            <wp:effectExtent l="0" t="0" r="0" b="7620"/>
            <wp:wrapNone/>
            <wp:docPr id="331" name="Afbeelding 33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Afbeelding 331" descr="Afbeelding met tekst, schermopname, software, Computerpicto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1A37" w:rsidRPr="00941A37" w:rsidSect="007101D8">
      <w:headerReference w:type="default" r:id="rId65"/>
      <w:footerReference w:type="default" r:id="rId66"/>
      <w:headerReference w:type="first" r:id="rId67"/>
      <w:pgSz w:w="16838" w:h="11906" w:orient="landscape" w:code="9"/>
      <w:pgMar w:top="709" w:right="1191" w:bottom="1191" w:left="1276" w:header="51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0F4CF" w14:textId="77777777" w:rsidR="00600569" w:rsidRDefault="00600569" w:rsidP="00C877ED">
      <w:pPr>
        <w:spacing w:after="0" w:line="240" w:lineRule="auto"/>
      </w:pPr>
      <w:r>
        <w:separator/>
      </w:r>
    </w:p>
  </w:endnote>
  <w:endnote w:type="continuationSeparator" w:id="0">
    <w:p w14:paraId="2296B9C0" w14:textId="77777777" w:rsidR="00600569" w:rsidRDefault="00600569" w:rsidP="00C877ED">
      <w:pPr>
        <w:spacing w:after="0" w:line="240" w:lineRule="auto"/>
      </w:pPr>
      <w:r>
        <w:continuationSeparator/>
      </w:r>
    </w:p>
  </w:endnote>
  <w:endnote w:type="continuationNotice" w:id="1">
    <w:p w14:paraId="18E02389" w14:textId="77777777" w:rsidR="00600569" w:rsidRDefault="006005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S Maquette Pro">
    <w:panose1 w:val="00000000000000000000"/>
    <w:charset w:val="00"/>
    <w:family w:val="modern"/>
    <w:notTrueType/>
    <w:pitch w:val="variable"/>
    <w:sig w:usb0="A00000BF" w:usb1="4000E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CA953" w14:textId="16CFBA45" w:rsidR="00706F9B" w:rsidRPr="006D26A1" w:rsidRDefault="00706F9B" w:rsidP="007101D8">
    <w:pPr>
      <w:tabs>
        <w:tab w:val="left" w:pos="1365"/>
      </w:tabs>
      <w:spacing w:after="240" w:line="170" w:lineRule="exact"/>
      <w:rPr>
        <w:smallCaps/>
        <w:sz w:val="14"/>
      </w:rPr>
    </w:pPr>
    <w:r w:rsidRPr="007F0A1C">
      <w:rPr>
        <w:rStyle w:val="KleinkopjeChar"/>
      </w:rPr>
      <w:t>pagina</w:t>
    </w:r>
    <w:r w:rsidR="006D26A1">
      <w:rPr>
        <w:rStyle w:val="KleinkopjeChar"/>
      </w:rPr>
      <w:t xml:space="preserve"> </w:t>
    </w:r>
    <w:r w:rsidRPr="007F0A1C">
      <w:rPr>
        <w:smallCaps/>
        <w:sz w:val="14"/>
      </w:rPr>
      <w:fldChar w:fldCharType="begin"/>
    </w:r>
    <w:r w:rsidRPr="007F0A1C">
      <w:rPr>
        <w:smallCaps/>
        <w:sz w:val="14"/>
      </w:rPr>
      <w:instrText xml:space="preserve"> PAGE   \* MERGEFORMAT </w:instrText>
    </w:r>
    <w:r w:rsidRPr="007F0A1C">
      <w:rPr>
        <w:smallCaps/>
        <w:sz w:val="14"/>
      </w:rPr>
      <w:fldChar w:fldCharType="separate"/>
    </w:r>
    <w:r w:rsidRPr="007F0A1C">
      <w:rPr>
        <w:smallCaps/>
        <w:sz w:val="14"/>
      </w:rPr>
      <w:t>2</w:t>
    </w:r>
    <w:r w:rsidRPr="007F0A1C">
      <w:rPr>
        <w:smallCaps/>
        <w:sz w:val="14"/>
      </w:rPr>
      <w:fldChar w:fldCharType="end"/>
    </w:r>
    <w:r w:rsidRPr="007F0A1C">
      <w:rPr>
        <w:smallCaps/>
        <w:sz w:val="14"/>
      </w:rPr>
      <w:t xml:space="preserve"> van </w:t>
    </w:r>
    <w:r w:rsidRPr="007F0A1C">
      <w:rPr>
        <w:smallCaps/>
        <w:sz w:val="14"/>
      </w:rPr>
      <w:fldChar w:fldCharType="begin"/>
    </w:r>
    <w:r w:rsidRPr="007F0A1C">
      <w:rPr>
        <w:smallCaps/>
        <w:sz w:val="14"/>
      </w:rPr>
      <w:instrText xml:space="preserve"> NUMPAGES   \* MERGEFORMAT </w:instrText>
    </w:r>
    <w:r w:rsidRPr="007F0A1C">
      <w:rPr>
        <w:smallCaps/>
        <w:sz w:val="14"/>
      </w:rPr>
      <w:fldChar w:fldCharType="separate"/>
    </w:r>
    <w:r w:rsidRPr="007F0A1C">
      <w:rPr>
        <w:smallCaps/>
        <w:sz w:val="14"/>
      </w:rPr>
      <w:t>2</w:t>
    </w:r>
    <w:r w:rsidRPr="007F0A1C">
      <w:rPr>
        <w:smallCaps/>
        <w:sz w:val="14"/>
      </w:rPr>
      <w:fldChar w:fldCharType="end"/>
    </w:r>
    <w:r w:rsidR="007101D8" w:rsidRPr="00B14372">
      <w:rPr>
        <w:noProof/>
        <w:lang w:eastAsia="nl-NL"/>
      </w:rPr>
      <w:drawing>
        <wp:anchor distT="0" distB="0" distL="114300" distR="114300" simplePos="0" relativeHeight="251658247" behindDoc="1" locked="1" layoutInCell="1" allowOverlap="1" wp14:anchorId="61A0BEB6" wp14:editId="4342A870">
          <wp:simplePos x="0" y="0"/>
          <wp:positionH relativeFrom="page">
            <wp:posOffset>9067800</wp:posOffset>
          </wp:positionH>
          <wp:positionV relativeFrom="page">
            <wp:posOffset>7132955</wp:posOffset>
          </wp:positionV>
          <wp:extent cx="1079500" cy="208280"/>
          <wp:effectExtent l="0" t="0" r="6350" b="1270"/>
          <wp:wrapThrough wrapText="bothSides">
            <wp:wrapPolygon edited="0">
              <wp:start x="4193" y="0"/>
              <wp:lineTo x="0" y="3951"/>
              <wp:lineTo x="0" y="19756"/>
              <wp:lineTo x="21346" y="19756"/>
              <wp:lineTo x="21346" y="0"/>
              <wp:lineTo x="4193" y="0"/>
            </wp:wrapPolygon>
          </wp:wrapThrough>
          <wp:docPr id="515" name="Afbeelding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landis-url-paa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20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01D8">
      <w:rPr>
        <w:smallCaps/>
        <w:sz w:val="14"/>
      </w:rPr>
      <w:tab/>
    </w:r>
  </w:p>
  <w:p w14:paraId="5C85EC88" w14:textId="77777777" w:rsidR="008603CA" w:rsidRDefault="008603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46DA4" w14:textId="77777777" w:rsidR="00600569" w:rsidRDefault="00600569" w:rsidP="00C877ED">
      <w:pPr>
        <w:spacing w:after="0" w:line="240" w:lineRule="auto"/>
      </w:pPr>
      <w:r>
        <w:separator/>
      </w:r>
    </w:p>
  </w:footnote>
  <w:footnote w:type="continuationSeparator" w:id="0">
    <w:p w14:paraId="3392AF49" w14:textId="77777777" w:rsidR="00600569" w:rsidRDefault="00600569" w:rsidP="00C877ED">
      <w:pPr>
        <w:spacing w:after="0" w:line="240" w:lineRule="auto"/>
      </w:pPr>
      <w:r>
        <w:continuationSeparator/>
      </w:r>
    </w:p>
  </w:footnote>
  <w:footnote w:type="continuationNotice" w:id="1">
    <w:p w14:paraId="51E908D2" w14:textId="77777777" w:rsidR="00600569" w:rsidRDefault="006005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0F761" w14:textId="00DDC2FA" w:rsidR="001441CB" w:rsidRDefault="00D60876" w:rsidP="00EB6DE5">
    <w:pPr>
      <w:pStyle w:val="Body"/>
    </w:pPr>
    <w:r>
      <w:rPr>
        <w:noProof/>
        <w:lang w:eastAsia="nl-NL"/>
      </w:rPr>
      <w:drawing>
        <wp:anchor distT="0" distB="0" distL="114300" distR="114300" simplePos="0" relativeHeight="251658246" behindDoc="1" locked="1" layoutInCell="1" allowOverlap="1" wp14:anchorId="568D984E" wp14:editId="711C4197">
          <wp:simplePos x="0" y="0"/>
          <wp:positionH relativeFrom="page">
            <wp:posOffset>9172575</wp:posOffset>
          </wp:positionH>
          <wp:positionV relativeFrom="page">
            <wp:posOffset>228600</wp:posOffset>
          </wp:positionV>
          <wp:extent cx="1079500" cy="629920"/>
          <wp:effectExtent l="0" t="0" r="6350" b="0"/>
          <wp:wrapThrough wrapText="bothSides">
            <wp:wrapPolygon edited="0">
              <wp:start x="5336" y="0"/>
              <wp:lineTo x="3049" y="653"/>
              <wp:lineTo x="2287" y="5879"/>
              <wp:lineTo x="3049" y="10452"/>
              <wp:lineTo x="0" y="10452"/>
              <wp:lineTo x="0" y="18290"/>
              <wp:lineTo x="5336" y="20903"/>
              <wp:lineTo x="21346" y="20903"/>
              <wp:lineTo x="21346" y="10452"/>
              <wp:lineTo x="19059" y="9798"/>
              <wp:lineTo x="8767" y="0"/>
              <wp:lineTo x="7624" y="0"/>
              <wp:lineTo x="5336" y="0"/>
            </wp:wrapPolygon>
          </wp:wrapThrough>
          <wp:docPr id="514" name="Afbeelding 514" descr="Afbeelding met Graphics, schermopname, grafische vormgeving, Lettertyp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Afbeelding 514" descr="Afbeelding met Graphics, schermopname, grafische vormgeving, Lettertyp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1AC8EF" w14:textId="5885308A" w:rsidR="006803CF" w:rsidRDefault="00D60876" w:rsidP="00D60876">
    <w:pPr>
      <w:pStyle w:val="Body"/>
      <w:tabs>
        <w:tab w:val="left" w:pos="1185"/>
      </w:tabs>
    </w:pPr>
    <w:r>
      <w:tab/>
    </w:r>
  </w:p>
  <w:p w14:paraId="7A6B81D3" w14:textId="61D65392" w:rsidR="0002646C" w:rsidRDefault="0002646C" w:rsidP="00EB6DE5">
    <w:pPr>
      <w:pStyle w:val="Body"/>
    </w:pPr>
    <w:r>
      <w:rPr>
        <w:noProof/>
        <w:lang w:eastAsia="nl-NL"/>
      </w:rPr>
      <w:drawing>
        <wp:anchor distT="0" distB="0" distL="114300" distR="114300" simplePos="0" relativeHeight="251658241" behindDoc="1" locked="1" layoutInCell="1" allowOverlap="1" wp14:anchorId="03E27129" wp14:editId="211BDA48">
          <wp:simplePos x="0" y="0"/>
          <wp:positionH relativeFrom="page">
            <wp:posOffset>6156960</wp:posOffset>
          </wp:positionH>
          <wp:positionV relativeFrom="page">
            <wp:posOffset>10225405</wp:posOffset>
          </wp:positionV>
          <wp:extent cx="1080000" cy="208800"/>
          <wp:effectExtent l="0" t="0" r="6350" b="1270"/>
          <wp:wrapNone/>
          <wp:docPr id="335" name="Afbeelding 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landis-url-paar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A64AD" w14:textId="06881586" w:rsidR="0002646C" w:rsidRDefault="0002369F">
    <w:pPr>
      <w:pStyle w:val="Koptekst"/>
    </w:pPr>
    <w:r w:rsidRPr="0002369F">
      <w:rPr>
        <w:noProof/>
      </w:rPr>
      <mc:AlternateContent>
        <mc:Choice Requires="wps">
          <w:drawing>
            <wp:anchor distT="45720" distB="45720" distL="114300" distR="114300" simplePos="0" relativeHeight="251658242" behindDoc="1" locked="1" layoutInCell="1" allowOverlap="1" wp14:anchorId="4491D253" wp14:editId="293E8FA6">
              <wp:simplePos x="0" y="0"/>
              <wp:positionH relativeFrom="page">
                <wp:posOffset>756285</wp:posOffset>
              </wp:positionH>
              <wp:positionV relativeFrom="page">
                <wp:posOffset>1602105</wp:posOffset>
              </wp:positionV>
              <wp:extent cx="1861200" cy="162000"/>
              <wp:effectExtent l="0" t="0" r="5715" b="9525"/>
              <wp:wrapNone/>
              <wp:docPr id="12" name="Tekstvak 12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200" cy="162000"/>
                      </a:xfrm>
                      <a:prstGeom prst="rect">
                        <a:avLst/>
                      </a:prstGeom>
                      <a:solidFill>
                        <a:srgbClr val="EE9B3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B41BC1" w14:textId="77777777" w:rsidR="0002369F" w:rsidRPr="00785FB1" w:rsidRDefault="0002369F" w:rsidP="0002369F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  <w:t>BEDRIJFS</w:t>
                          </w:r>
                          <w:r w:rsidRPr="00785FB1"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  <w:t>VERTROUWELIJK</w:t>
                          </w:r>
                        </w:p>
                      </w:txbxContent>
                    </wps:txbx>
                    <wps:bodyPr rot="0" vert="horz" wrap="square" lIns="36000" tIns="0" rIns="3600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1D253" id="_x0000_t202" coordsize="21600,21600" o:spt="202" path="m,l,21600r21600,l21600,xe">
              <v:stroke joinstyle="miter"/>
              <v:path gradientshapeok="t" o:connecttype="rect"/>
            </v:shapetype>
            <v:shape id="Tekstvak 12" o:spid="_x0000_s1056" type="#_x0000_t202" style="position:absolute;margin-left:59.55pt;margin-top:126.15pt;width:146.55pt;height:12.75pt;z-index:-251658238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" fillcolor="#ee9b33" stroked="f">
              <v:textbox inset="1mm,0,1mm,0">
                <w:txbxContent>
                  <w:p w14:paraId="61B41BC1" w14:textId="77777777" w:rsidR="0002369F" w:rsidRPr="00785FB1" w:rsidRDefault="0002369F" w:rsidP="0002369F">
                    <w:pPr>
                      <w:spacing w:after="0" w:line="220" w:lineRule="exact"/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  <w:t>BEDRIJFS</w:t>
                    </w:r>
                    <w:r w:rsidRPr="00785FB1"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  <w:t>VERTROUWELIJK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02369F">
      <w:rPr>
        <w:noProof/>
      </w:rPr>
      <mc:AlternateContent>
        <mc:Choice Requires="wps">
          <w:drawing>
            <wp:anchor distT="45720" distB="45720" distL="114300" distR="114300" simplePos="0" relativeHeight="251658243" behindDoc="1" locked="1" layoutInCell="1" allowOverlap="1" wp14:anchorId="60199072" wp14:editId="4FC747A5">
              <wp:simplePos x="0" y="0"/>
              <wp:positionH relativeFrom="page">
                <wp:posOffset>756285</wp:posOffset>
              </wp:positionH>
              <wp:positionV relativeFrom="page">
                <wp:posOffset>1782445</wp:posOffset>
              </wp:positionV>
              <wp:extent cx="1116000" cy="162000"/>
              <wp:effectExtent l="0" t="0" r="8255" b="9525"/>
              <wp:wrapNone/>
              <wp:docPr id="15" name="Tekstvak 15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6000" cy="162000"/>
                      </a:xfrm>
                      <a:prstGeom prst="rect">
                        <a:avLst/>
                      </a:prstGeom>
                      <a:solidFill>
                        <a:srgbClr val="EE9B3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72B8C" w14:textId="77777777" w:rsidR="0002369F" w:rsidRPr="00785FB1" w:rsidRDefault="0002369F" w:rsidP="0002369F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  <w:t>AANGETEKEND</w:t>
                          </w:r>
                        </w:p>
                      </w:txbxContent>
                    </wps:txbx>
                    <wps:bodyPr rot="0" vert="horz" wrap="square" lIns="36000" tIns="0" rIns="3600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199072" id="Tekstvak 15" o:spid="_x0000_s1057" type="#_x0000_t202" style="position:absolute;margin-left:59.55pt;margin-top:140.35pt;width:87.85pt;height:12.75pt;z-index:-251658237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" fillcolor="#ee9b33" stroked="f">
              <v:textbox inset="1mm,0,1mm,0">
                <w:txbxContent>
                  <w:p w14:paraId="02472B8C" w14:textId="77777777" w:rsidR="0002369F" w:rsidRPr="00785FB1" w:rsidRDefault="0002369F" w:rsidP="0002369F">
                    <w:pPr>
                      <w:spacing w:after="0" w:line="220" w:lineRule="exact"/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  <w:t>AANGETEKEND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02369F">
      <w:rPr>
        <w:noProof/>
      </w:rPr>
      <mc:AlternateContent>
        <mc:Choice Requires="wps">
          <w:drawing>
            <wp:anchor distT="45720" distB="45720" distL="114300" distR="114300" simplePos="0" relativeHeight="251658244" behindDoc="1" locked="1" layoutInCell="1" allowOverlap="1" wp14:anchorId="2B1463CD" wp14:editId="484587AA">
              <wp:simplePos x="0" y="0"/>
              <wp:positionH relativeFrom="page">
                <wp:posOffset>756285</wp:posOffset>
              </wp:positionH>
              <wp:positionV relativeFrom="page">
                <wp:posOffset>1602105</wp:posOffset>
              </wp:positionV>
              <wp:extent cx="1782000" cy="162000"/>
              <wp:effectExtent l="0" t="0" r="8890" b="9525"/>
              <wp:wrapNone/>
              <wp:docPr id="16" name="Tekstvak 1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2000" cy="162000"/>
                      </a:xfrm>
                      <a:prstGeom prst="rect">
                        <a:avLst/>
                      </a:prstGeom>
                      <a:solidFill>
                        <a:srgbClr val="EE9B3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5C9E57" w14:textId="77777777" w:rsidR="0002369F" w:rsidRPr="00785FB1" w:rsidRDefault="0002369F" w:rsidP="0002369F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  <w:t xml:space="preserve">STRIKT </w:t>
                          </w:r>
                          <w:r w:rsidRPr="00785FB1"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  <w:t>VERTROUWELIJK</w:t>
                          </w:r>
                        </w:p>
                      </w:txbxContent>
                    </wps:txbx>
                    <wps:bodyPr rot="0" vert="horz" wrap="square" lIns="36000" tIns="0" rIns="3600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1463CD" id="Tekstvak 16" o:spid="_x0000_s1058" type="#_x0000_t202" style="position:absolute;margin-left:59.55pt;margin-top:126.15pt;width:140.3pt;height:12.75pt;z-index:-251658236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" fillcolor="#ee9b33" stroked="f">
              <v:textbox inset="1mm,0,1mm,0">
                <w:txbxContent>
                  <w:p w14:paraId="5E5C9E57" w14:textId="77777777" w:rsidR="0002369F" w:rsidRPr="00785FB1" w:rsidRDefault="0002369F" w:rsidP="0002369F">
                    <w:pPr>
                      <w:spacing w:after="0" w:line="220" w:lineRule="exact"/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  <w:t xml:space="preserve">STRIKT </w:t>
                    </w:r>
                    <w:r w:rsidRPr="00785FB1"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  <w:t>VERTROUWELIJK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02369F">
      <w:rPr>
        <w:noProof/>
      </w:rPr>
      <mc:AlternateContent>
        <mc:Choice Requires="wps">
          <w:drawing>
            <wp:anchor distT="45720" distB="45720" distL="114300" distR="114300" simplePos="0" relativeHeight="251658245" behindDoc="1" locked="1" layoutInCell="1" allowOverlap="1" wp14:anchorId="2E725695" wp14:editId="73705317">
              <wp:simplePos x="0" y="0"/>
              <wp:positionH relativeFrom="page">
                <wp:posOffset>756285</wp:posOffset>
              </wp:positionH>
              <wp:positionV relativeFrom="topMargin">
                <wp:posOffset>1602105</wp:posOffset>
              </wp:positionV>
              <wp:extent cx="1224000" cy="162000"/>
              <wp:effectExtent l="0" t="0" r="0" b="9525"/>
              <wp:wrapNone/>
              <wp:docPr id="17" name="Tekstvak 17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000" cy="162000"/>
                      </a:xfrm>
                      <a:prstGeom prst="rect">
                        <a:avLst/>
                      </a:prstGeom>
                      <a:solidFill>
                        <a:srgbClr val="EE9B3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E89CD4" w14:textId="77777777" w:rsidR="0002369F" w:rsidRPr="00785FB1" w:rsidRDefault="0002369F" w:rsidP="0002369F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</w:pPr>
                          <w:r w:rsidRPr="00785FB1">
                            <w:rPr>
                              <w:b/>
                              <w:bCs/>
                              <w:color w:val="FFFFFF" w:themeColor="background1"/>
                              <w:spacing w:val="20"/>
                              <w:sz w:val="22"/>
                              <w:szCs w:val="24"/>
                            </w:rPr>
                            <w:t>VERTROUWELIJK</w:t>
                          </w:r>
                        </w:p>
                      </w:txbxContent>
                    </wps:txbx>
                    <wps:bodyPr rot="0" vert="horz" wrap="square" lIns="36000" tIns="0" rIns="3600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725695" id="Tekstvak 17" o:spid="_x0000_s1059" type="#_x0000_t202" style="position:absolute;margin-left:59.55pt;margin-top:126.15pt;width:96.4pt;height:12.75pt;z-index:-251658235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" fillcolor="#ee9b33" stroked="f">
              <v:textbox inset="1mm,0,1mm,0">
                <w:txbxContent>
                  <w:p w14:paraId="25E89CD4" w14:textId="77777777" w:rsidR="0002369F" w:rsidRPr="00785FB1" w:rsidRDefault="0002369F" w:rsidP="0002369F">
                    <w:pPr>
                      <w:spacing w:after="0" w:line="220" w:lineRule="exact"/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</w:pPr>
                    <w:r w:rsidRPr="00785FB1">
                      <w:rPr>
                        <w:b/>
                        <w:bCs/>
                        <w:color w:val="FFFFFF" w:themeColor="background1"/>
                        <w:spacing w:val="20"/>
                        <w:sz w:val="22"/>
                        <w:szCs w:val="24"/>
                      </w:rPr>
                      <w:t>VERTROUWELIJK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 w:rsidR="0002646C" w:rsidRPr="00B14372">
      <w:rPr>
        <w:noProof/>
        <w:lang w:eastAsia="nl-NL"/>
      </w:rPr>
      <w:drawing>
        <wp:anchor distT="0" distB="0" distL="114300" distR="114300" simplePos="0" relativeHeight="251658240" behindDoc="1" locked="1" layoutInCell="1" allowOverlap="1" wp14:anchorId="422ED3DE" wp14:editId="2DAE6230">
          <wp:simplePos x="0" y="0"/>
          <wp:positionH relativeFrom="page">
            <wp:posOffset>6156960</wp:posOffset>
          </wp:positionH>
          <wp:positionV relativeFrom="page">
            <wp:posOffset>10225405</wp:posOffset>
          </wp:positionV>
          <wp:extent cx="1080000" cy="208800"/>
          <wp:effectExtent l="0" t="0" r="6350" b="1270"/>
          <wp:wrapNone/>
          <wp:docPr id="336" name="Afbeelding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landis-url-paa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3.25pt;height:12pt" o:bullet="t">
        <v:imagedata r:id="rId1" o:title="Label VEG 150"/>
      </v:shape>
    </w:pict>
  </w:numPicBullet>
  <w:abstractNum w:abstractNumId="0" w15:restartNumberingAfterBreak="0">
    <w:nsid w:val="23DF4A0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E340F12"/>
    <w:multiLevelType w:val="hybridMultilevel"/>
    <w:tmpl w:val="5AA83790"/>
    <w:lvl w:ilvl="0" w:tplc="1504B296">
      <w:start w:val="1"/>
      <w:numFmt w:val="decimal"/>
      <w:pStyle w:val="Nummering"/>
      <w:lvlText w:val="%1."/>
      <w:lvlJc w:val="left"/>
      <w:pPr>
        <w:ind w:left="794" w:hanging="79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10ACE"/>
    <w:multiLevelType w:val="multilevel"/>
    <w:tmpl w:val="A490AAFA"/>
    <w:lvl w:ilvl="0">
      <w:start w:val="1"/>
      <w:numFmt w:val="decimal"/>
      <w:pStyle w:val="Kop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09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" w:hanging="709"/>
      </w:pPr>
      <w:rPr>
        <w:rFonts w:hint="default"/>
      </w:rPr>
    </w:lvl>
  </w:abstractNum>
  <w:abstractNum w:abstractNumId="3" w15:restartNumberingAfterBreak="0">
    <w:nsid w:val="58C53E36"/>
    <w:multiLevelType w:val="hybridMultilevel"/>
    <w:tmpl w:val="967EFFA4"/>
    <w:lvl w:ilvl="0" w:tplc="8BFCCE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 w:val="0"/>
        <w:color w:val="FF00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A68F6"/>
    <w:multiLevelType w:val="hybridMultilevel"/>
    <w:tmpl w:val="A35C8C40"/>
    <w:lvl w:ilvl="0" w:tplc="92DA5560">
      <w:start w:val="1"/>
      <w:numFmt w:val="bullet"/>
      <w:lvlText w:val=""/>
      <w:lvlPicBulletId w:val="0"/>
      <w:lvlJc w:val="left"/>
      <w:pPr>
        <w:ind w:left="510" w:hanging="51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F21CD"/>
    <w:multiLevelType w:val="hybridMultilevel"/>
    <w:tmpl w:val="F35CDB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984801">
    <w:abstractNumId w:val="4"/>
  </w:num>
  <w:num w:numId="2" w16cid:durableId="1456371586">
    <w:abstractNumId w:val="1"/>
  </w:num>
  <w:num w:numId="3" w16cid:durableId="1061368432">
    <w:abstractNumId w:val="2"/>
  </w:num>
  <w:num w:numId="4" w16cid:durableId="1558281848">
    <w:abstractNumId w:val="2"/>
  </w:num>
  <w:num w:numId="5" w16cid:durableId="2131630391">
    <w:abstractNumId w:val="0"/>
  </w:num>
  <w:num w:numId="6" w16cid:durableId="9911477">
    <w:abstractNumId w:val="2"/>
  </w:num>
  <w:num w:numId="7" w16cid:durableId="1306667545">
    <w:abstractNumId w:val="2"/>
  </w:num>
  <w:num w:numId="8" w16cid:durableId="1384014889">
    <w:abstractNumId w:val="2"/>
  </w:num>
  <w:num w:numId="9" w16cid:durableId="612631279">
    <w:abstractNumId w:val="2"/>
  </w:num>
  <w:num w:numId="10" w16cid:durableId="158039205">
    <w:abstractNumId w:val="2"/>
  </w:num>
  <w:num w:numId="11" w16cid:durableId="1788502505">
    <w:abstractNumId w:val="5"/>
  </w:num>
  <w:num w:numId="12" w16cid:durableId="11409967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37"/>
    <w:rsid w:val="00001E4E"/>
    <w:rsid w:val="00003852"/>
    <w:rsid w:val="0000438C"/>
    <w:rsid w:val="00005AF6"/>
    <w:rsid w:val="00010BA6"/>
    <w:rsid w:val="00011A17"/>
    <w:rsid w:val="000169FD"/>
    <w:rsid w:val="00020196"/>
    <w:rsid w:val="00022524"/>
    <w:rsid w:val="0002369F"/>
    <w:rsid w:val="0002457D"/>
    <w:rsid w:val="00024610"/>
    <w:rsid w:val="0002612F"/>
    <w:rsid w:val="0002646C"/>
    <w:rsid w:val="00030664"/>
    <w:rsid w:val="00031FF4"/>
    <w:rsid w:val="000360C1"/>
    <w:rsid w:val="00036AAA"/>
    <w:rsid w:val="00037D74"/>
    <w:rsid w:val="00043265"/>
    <w:rsid w:val="000469F1"/>
    <w:rsid w:val="00050AB3"/>
    <w:rsid w:val="00050AD4"/>
    <w:rsid w:val="00054396"/>
    <w:rsid w:val="00062233"/>
    <w:rsid w:val="00071389"/>
    <w:rsid w:val="0007154B"/>
    <w:rsid w:val="000739BC"/>
    <w:rsid w:val="0007716E"/>
    <w:rsid w:val="00077DE7"/>
    <w:rsid w:val="00082C9C"/>
    <w:rsid w:val="00084C56"/>
    <w:rsid w:val="000902D2"/>
    <w:rsid w:val="00094FDB"/>
    <w:rsid w:val="00095764"/>
    <w:rsid w:val="00095AAC"/>
    <w:rsid w:val="00097043"/>
    <w:rsid w:val="00097A0A"/>
    <w:rsid w:val="000B0B37"/>
    <w:rsid w:val="000B1196"/>
    <w:rsid w:val="000B574F"/>
    <w:rsid w:val="000C1A18"/>
    <w:rsid w:val="000C338B"/>
    <w:rsid w:val="000C5405"/>
    <w:rsid w:val="000C74AF"/>
    <w:rsid w:val="000D0877"/>
    <w:rsid w:val="000D403D"/>
    <w:rsid w:val="000E147C"/>
    <w:rsid w:val="000F4646"/>
    <w:rsid w:val="000F52FE"/>
    <w:rsid w:val="00101275"/>
    <w:rsid w:val="00102A5F"/>
    <w:rsid w:val="0010308E"/>
    <w:rsid w:val="00103AB8"/>
    <w:rsid w:val="00104B61"/>
    <w:rsid w:val="00105B6D"/>
    <w:rsid w:val="001060A8"/>
    <w:rsid w:val="00110BDB"/>
    <w:rsid w:val="00116718"/>
    <w:rsid w:val="0012028C"/>
    <w:rsid w:val="00123960"/>
    <w:rsid w:val="00123BDE"/>
    <w:rsid w:val="00125A3B"/>
    <w:rsid w:val="001261F1"/>
    <w:rsid w:val="00126993"/>
    <w:rsid w:val="0013273C"/>
    <w:rsid w:val="00134372"/>
    <w:rsid w:val="001358EB"/>
    <w:rsid w:val="00141DE8"/>
    <w:rsid w:val="00143B48"/>
    <w:rsid w:val="001441CB"/>
    <w:rsid w:val="00144D1F"/>
    <w:rsid w:val="001464BC"/>
    <w:rsid w:val="00147A00"/>
    <w:rsid w:val="00151346"/>
    <w:rsid w:val="00157AA7"/>
    <w:rsid w:val="00163BEC"/>
    <w:rsid w:val="00164A8D"/>
    <w:rsid w:val="00167AB7"/>
    <w:rsid w:val="00170D39"/>
    <w:rsid w:val="00184966"/>
    <w:rsid w:val="00191CC2"/>
    <w:rsid w:val="00194E5E"/>
    <w:rsid w:val="001955B6"/>
    <w:rsid w:val="001A0688"/>
    <w:rsid w:val="001A7EAF"/>
    <w:rsid w:val="001B7A06"/>
    <w:rsid w:val="001C35C6"/>
    <w:rsid w:val="001C4809"/>
    <w:rsid w:val="001C4B9F"/>
    <w:rsid w:val="001C4D33"/>
    <w:rsid w:val="001C6402"/>
    <w:rsid w:val="001D0468"/>
    <w:rsid w:val="001D1BF6"/>
    <w:rsid w:val="001D33B4"/>
    <w:rsid w:val="001D37BE"/>
    <w:rsid w:val="001D4160"/>
    <w:rsid w:val="001D4F8C"/>
    <w:rsid w:val="001D6840"/>
    <w:rsid w:val="001D7615"/>
    <w:rsid w:val="001D76BD"/>
    <w:rsid w:val="001E0423"/>
    <w:rsid w:val="001E0E54"/>
    <w:rsid w:val="001F6AE5"/>
    <w:rsid w:val="00202AD0"/>
    <w:rsid w:val="0020389A"/>
    <w:rsid w:val="002048DD"/>
    <w:rsid w:val="002057ED"/>
    <w:rsid w:val="002151F5"/>
    <w:rsid w:val="00216DBD"/>
    <w:rsid w:val="002258E7"/>
    <w:rsid w:val="00225991"/>
    <w:rsid w:val="002330EF"/>
    <w:rsid w:val="00234594"/>
    <w:rsid w:val="00242B8F"/>
    <w:rsid w:val="0024773E"/>
    <w:rsid w:val="00254C6E"/>
    <w:rsid w:val="00256E67"/>
    <w:rsid w:val="00257FA3"/>
    <w:rsid w:val="00260C98"/>
    <w:rsid w:val="0026193C"/>
    <w:rsid w:val="00264667"/>
    <w:rsid w:val="00266455"/>
    <w:rsid w:val="00266E27"/>
    <w:rsid w:val="00270604"/>
    <w:rsid w:val="002720AC"/>
    <w:rsid w:val="00283258"/>
    <w:rsid w:val="002837A4"/>
    <w:rsid w:val="00283B32"/>
    <w:rsid w:val="00283C24"/>
    <w:rsid w:val="0028652A"/>
    <w:rsid w:val="0029017C"/>
    <w:rsid w:val="00292C08"/>
    <w:rsid w:val="00296302"/>
    <w:rsid w:val="00296BF3"/>
    <w:rsid w:val="00297526"/>
    <w:rsid w:val="00297F36"/>
    <w:rsid w:val="002A037F"/>
    <w:rsid w:val="002A47D1"/>
    <w:rsid w:val="002B0290"/>
    <w:rsid w:val="002C48AF"/>
    <w:rsid w:val="002C4A93"/>
    <w:rsid w:val="002C60FC"/>
    <w:rsid w:val="002C6E08"/>
    <w:rsid w:val="002D016D"/>
    <w:rsid w:val="002D3BE7"/>
    <w:rsid w:val="002D4D43"/>
    <w:rsid w:val="002D7D4C"/>
    <w:rsid w:val="002E183A"/>
    <w:rsid w:val="002E46FD"/>
    <w:rsid w:val="002E68E9"/>
    <w:rsid w:val="002F5C4B"/>
    <w:rsid w:val="003021E6"/>
    <w:rsid w:val="00302438"/>
    <w:rsid w:val="00314F97"/>
    <w:rsid w:val="00322176"/>
    <w:rsid w:val="003233EF"/>
    <w:rsid w:val="00324116"/>
    <w:rsid w:val="00326535"/>
    <w:rsid w:val="00334383"/>
    <w:rsid w:val="00336451"/>
    <w:rsid w:val="00344227"/>
    <w:rsid w:val="0036377E"/>
    <w:rsid w:val="0036740A"/>
    <w:rsid w:val="00372AB6"/>
    <w:rsid w:val="00376A4B"/>
    <w:rsid w:val="00380CB5"/>
    <w:rsid w:val="0038186A"/>
    <w:rsid w:val="003861BF"/>
    <w:rsid w:val="00390DA3"/>
    <w:rsid w:val="00394FDE"/>
    <w:rsid w:val="00395016"/>
    <w:rsid w:val="003A05B1"/>
    <w:rsid w:val="003A51E8"/>
    <w:rsid w:val="003B18F9"/>
    <w:rsid w:val="003B1F82"/>
    <w:rsid w:val="003C0767"/>
    <w:rsid w:val="003C2CD7"/>
    <w:rsid w:val="003C5504"/>
    <w:rsid w:val="003C6817"/>
    <w:rsid w:val="003C7068"/>
    <w:rsid w:val="003C79AA"/>
    <w:rsid w:val="003D2EEE"/>
    <w:rsid w:val="003D4E37"/>
    <w:rsid w:val="003D7951"/>
    <w:rsid w:val="003E0ECF"/>
    <w:rsid w:val="003E4D98"/>
    <w:rsid w:val="003E6E37"/>
    <w:rsid w:val="003F1EBB"/>
    <w:rsid w:val="003F3E11"/>
    <w:rsid w:val="003F5C97"/>
    <w:rsid w:val="004054E2"/>
    <w:rsid w:val="004144C3"/>
    <w:rsid w:val="00417683"/>
    <w:rsid w:val="00425A36"/>
    <w:rsid w:val="004266A5"/>
    <w:rsid w:val="00432A35"/>
    <w:rsid w:val="00437BFC"/>
    <w:rsid w:val="0044208B"/>
    <w:rsid w:val="0044295B"/>
    <w:rsid w:val="00442A40"/>
    <w:rsid w:val="00443E87"/>
    <w:rsid w:val="00447B7F"/>
    <w:rsid w:val="00452A9B"/>
    <w:rsid w:val="00452EFC"/>
    <w:rsid w:val="00455820"/>
    <w:rsid w:val="004611F0"/>
    <w:rsid w:val="00463137"/>
    <w:rsid w:val="0046483F"/>
    <w:rsid w:val="00471919"/>
    <w:rsid w:val="00473701"/>
    <w:rsid w:val="00483AD7"/>
    <w:rsid w:val="0049675C"/>
    <w:rsid w:val="0049791B"/>
    <w:rsid w:val="004A0F2F"/>
    <w:rsid w:val="004A52EA"/>
    <w:rsid w:val="004A54A4"/>
    <w:rsid w:val="004B0880"/>
    <w:rsid w:val="004B556B"/>
    <w:rsid w:val="004C1DC6"/>
    <w:rsid w:val="004C3C9D"/>
    <w:rsid w:val="004D0B24"/>
    <w:rsid w:val="004E05E1"/>
    <w:rsid w:val="004F3A07"/>
    <w:rsid w:val="004F648E"/>
    <w:rsid w:val="004F78BB"/>
    <w:rsid w:val="005031C3"/>
    <w:rsid w:val="00503EEA"/>
    <w:rsid w:val="00504D30"/>
    <w:rsid w:val="00505151"/>
    <w:rsid w:val="005067F9"/>
    <w:rsid w:val="00507CE0"/>
    <w:rsid w:val="00514E97"/>
    <w:rsid w:val="0051521D"/>
    <w:rsid w:val="005156E6"/>
    <w:rsid w:val="00517214"/>
    <w:rsid w:val="00517684"/>
    <w:rsid w:val="00526F63"/>
    <w:rsid w:val="00532784"/>
    <w:rsid w:val="0053617C"/>
    <w:rsid w:val="00545453"/>
    <w:rsid w:val="00546AFC"/>
    <w:rsid w:val="005521F6"/>
    <w:rsid w:val="00553059"/>
    <w:rsid w:val="0055462C"/>
    <w:rsid w:val="00556C81"/>
    <w:rsid w:val="0056064F"/>
    <w:rsid w:val="005661EA"/>
    <w:rsid w:val="005725A9"/>
    <w:rsid w:val="00573EB0"/>
    <w:rsid w:val="0057793D"/>
    <w:rsid w:val="0058460E"/>
    <w:rsid w:val="005918BE"/>
    <w:rsid w:val="00592680"/>
    <w:rsid w:val="00596161"/>
    <w:rsid w:val="005966EE"/>
    <w:rsid w:val="005A1011"/>
    <w:rsid w:val="005A65BA"/>
    <w:rsid w:val="005A7166"/>
    <w:rsid w:val="005B5CC6"/>
    <w:rsid w:val="005B5DB2"/>
    <w:rsid w:val="005C24C2"/>
    <w:rsid w:val="005C62FA"/>
    <w:rsid w:val="005D0192"/>
    <w:rsid w:val="005D2659"/>
    <w:rsid w:val="005D774E"/>
    <w:rsid w:val="005D790B"/>
    <w:rsid w:val="005E5B66"/>
    <w:rsid w:val="005E7DFE"/>
    <w:rsid w:val="005F2F7D"/>
    <w:rsid w:val="005F3FF1"/>
    <w:rsid w:val="005F51D3"/>
    <w:rsid w:val="005F59F0"/>
    <w:rsid w:val="005F7891"/>
    <w:rsid w:val="00600569"/>
    <w:rsid w:val="00604A5B"/>
    <w:rsid w:val="00611941"/>
    <w:rsid w:val="006174C5"/>
    <w:rsid w:val="00621BB5"/>
    <w:rsid w:val="0062228A"/>
    <w:rsid w:val="00632310"/>
    <w:rsid w:val="0063453B"/>
    <w:rsid w:val="006511D6"/>
    <w:rsid w:val="006513BA"/>
    <w:rsid w:val="00655623"/>
    <w:rsid w:val="00656891"/>
    <w:rsid w:val="006626BA"/>
    <w:rsid w:val="006803CF"/>
    <w:rsid w:val="00681256"/>
    <w:rsid w:val="006841C9"/>
    <w:rsid w:val="00690D94"/>
    <w:rsid w:val="00692DBC"/>
    <w:rsid w:val="006964E1"/>
    <w:rsid w:val="00696929"/>
    <w:rsid w:val="006A1609"/>
    <w:rsid w:val="006A2BDD"/>
    <w:rsid w:val="006A36DC"/>
    <w:rsid w:val="006A7E5F"/>
    <w:rsid w:val="006B10E5"/>
    <w:rsid w:val="006B1FE7"/>
    <w:rsid w:val="006B271F"/>
    <w:rsid w:val="006B4E46"/>
    <w:rsid w:val="006B57A3"/>
    <w:rsid w:val="006C00E7"/>
    <w:rsid w:val="006C386A"/>
    <w:rsid w:val="006C6217"/>
    <w:rsid w:val="006D12F3"/>
    <w:rsid w:val="006D26A1"/>
    <w:rsid w:val="006D42DE"/>
    <w:rsid w:val="006D68FB"/>
    <w:rsid w:val="006E1B48"/>
    <w:rsid w:val="006E2794"/>
    <w:rsid w:val="006E67D7"/>
    <w:rsid w:val="006F053F"/>
    <w:rsid w:val="006F25E9"/>
    <w:rsid w:val="00701EB7"/>
    <w:rsid w:val="00706F9B"/>
    <w:rsid w:val="007101D8"/>
    <w:rsid w:val="00713AA5"/>
    <w:rsid w:val="00714B25"/>
    <w:rsid w:val="00722A74"/>
    <w:rsid w:val="0073316B"/>
    <w:rsid w:val="007439F8"/>
    <w:rsid w:val="00757EC7"/>
    <w:rsid w:val="007602C3"/>
    <w:rsid w:val="007632E1"/>
    <w:rsid w:val="00767EBD"/>
    <w:rsid w:val="00772925"/>
    <w:rsid w:val="00774320"/>
    <w:rsid w:val="00775E26"/>
    <w:rsid w:val="00786414"/>
    <w:rsid w:val="007937BD"/>
    <w:rsid w:val="007A01FF"/>
    <w:rsid w:val="007A0CDF"/>
    <w:rsid w:val="007A759C"/>
    <w:rsid w:val="007B1EE4"/>
    <w:rsid w:val="007B7F30"/>
    <w:rsid w:val="007C0052"/>
    <w:rsid w:val="007C4F67"/>
    <w:rsid w:val="007D19D1"/>
    <w:rsid w:val="007D445A"/>
    <w:rsid w:val="007D6763"/>
    <w:rsid w:val="007E4307"/>
    <w:rsid w:val="007F0A1C"/>
    <w:rsid w:val="007F18DE"/>
    <w:rsid w:val="007F59B4"/>
    <w:rsid w:val="00803101"/>
    <w:rsid w:val="00811451"/>
    <w:rsid w:val="008130DE"/>
    <w:rsid w:val="00815593"/>
    <w:rsid w:val="00826F79"/>
    <w:rsid w:val="00833AD8"/>
    <w:rsid w:val="0083545B"/>
    <w:rsid w:val="00845543"/>
    <w:rsid w:val="00845BCD"/>
    <w:rsid w:val="00847813"/>
    <w:rsid w:val="008563DD"/>
    <w:rsid w:val="008603CA"/>
    <w:rsid w:val="00863D99"/>
    <w:rsid w:val="00871C34"/>
    <w:rsid w:val="00871D99"/>
    <w:rsid w:val="00873647"/>
    <w:rsid w:val="00873D0F"/>
    <w:rsid w:val="00880B68"/>
    <w:rsid w:val="008830E0"/>
    <w:rsid w:val="00883980"/>
    <w:rsid w:val="00887508"/>
    <w:rsid w:val="008928E5"/>
    <w:rsid w:val="00893945"/>
    <w:rsid w:val="00895A45"/>
    <w:rsid w:val="008A043D"/>
    <w:rsid w:val="008A0BE8"/>
    <w:rsid w:val="008A24EC"/>
    <w:rsid w:val="008A7763"/>
    <w:rsid w:val="008C2715"/>
    <w:rsid w:val="008D0DDC"/>
    <w:rsid w:val="008D1A6E"/>
    <w:rsid w:val="008D24F1"/>
    <w:rsid w:val="008D5CA8"/>
    <w:rsid w:val="008D77FF"/>
    <w:rsid w:val="008D7CBE"/>
    <w:rsid w:val="008E0363"/>
    <w:rsid w:val="008E7F4B"/>
    <w:rsid w:val="008F04A7"/>
    <w:rsid w:val="008F1628"/>
    <w:rsid w:val="008F273B"/>
    <w:rsid w:val="008F3916"/>
    <w:rsid w:val="009014B5"/>
    <w:rsid w:val="0090477B"/>
    <w:rsid w:val="0091053A"/>
    <w:rsid w:val="00911FE3"/>
    <w:rsid w:val="00913727"/>
    <w:rsid w:val="00916405"/>
    <w:rsid w:val="00917016"/>
    <w:rsid w:val="00917316"/>
    <w:rsid w:val="009207DE"/>
    <w:rsid w:val="00925E49"/>
    <w:rsid w:val="00930C4D"/>
    <w:rsid w:val="00932136"/>
    <w:rsid w:val="00941A37"/>
    <w:rsid w:val="00943967"/>
    <w:rsid w:val="00944313"/>
    <w:rsid w:val="00945A7C"/>
    <w:rsid w:val="00947533"/>
    <w:rsid w:val="00951ADF"/>
    <w:rsid w:val="00953873"/>
    <w:rsid w:val="00954AA9"/>
    <w:rsid w:val="009644C3"/>
    <w:rsid w:val="009722E3"/>
    <w:rsid w:val="00972B95"/>
    <w:rsid w:val="00984F66"/>
    <w:rsid w:val="00990397"/>
    <w:rsid w:val="00997882"/>
    <w:rsid w:val="009A2AFE"/>
    <w:rsid w:val="009A2DE9"/>
    <w:rsid w:val="009A65E3"/>
    <w:rsid w:val="009B32FA"/>
    <w:rsid w:val="009B3DBD"/>
    <w:rsid w:val="009B55EC"/>
    <w:rsid w:val="009C546A"/>
    <w:rsid w:val="009C54D6"/>
    <w:rsid w:val="009C5653"/>
    <w:rsid w:val="009D0798"/>
    <w:rsid w:val="009D3727"/>
    <w:rsid w:val="009D3CB5"/>
    <w:rsid w:val="009D488E"/>
    <w:rsid w:val="009D79C2"/>
    <w:rsid w:val="009E02DA"/>
    <w:rsid w:val="009E05DB"/>
    <w:rsid w:val="009E0DF2"/>
    <w:rsid w:val="009E1BDF"/>
    <w:rsid w:val="009E29A9"/>
    <w:rsid w:val="009E50A0"/>
    <w:rsid w:val="009E66ED"/>
    <w:rsid w:val="009E6E9B"/>
    <w:rsid w:val="009E7D9A"/>
    <w:rsid w:val="009F2D3A"/>
    <w:rsid w:val="009F3C78"/>
    <w:rsid w:val="009F3EC7"/>
    <w:rsid w:val="009F7693"/>
    <w:rsid w:val="00A035B9"/>
    <w:rsid w:val="00A03A2C"/>
    <w:rsid w:val="00A03FA3"/>
    <w:rsid w:val="00A1364F"/>
    <w:rsid w:val="00A14A15"/>
    <w:rsid w:val="00A16121"/>
    <w:rsid w:val="00A250B8"/>
    <w:rsid w:val="00A311F9"/>
    <w:rsid w:val="00A3255B"/>
    <w:rsid w:val="00A379D5"/>
    <w:rsid w:val="00A37BC6"/>
    <w:rsid w:val="00A37DAF"/>
    <w:rsid w:val="00A41ABF"/>
    <w:rsid w:val="00A41B92"/>
    <w:rsid w:val="00A44F27"/>
    <w:rsid w:val="00A45B82"/>
    <w:rsid w:val="00A47113"/>
    <w:rsid w:val="00A51C85"/>
    <w:rsid w:val="00A61F6B"/>
    <w:rsid w:val="00A630B5"/>
    <w:rsid w:val="00A6481B"/>
    <w:rsid w:val="00A7385F"/>
    <w:rsid w:val="00A824A5"/>
    <w:rsid w:val="00A86D70"/>
    <w:rsid w:val="00A92855"/>
    <w:rsid w:val="00A946E8"/>
    <w:rsid w:val="00A963F4"/>
    <w:rsid w:val="00A9724B"/>
    <w:rsid w:val="00AB063E"/>
    <w:rsid w:val="00AB4735"/>
    <w:rsid w:val="00AB6EC1"/>
    <w:rsid w:val="00AC3B21"/>
    <w:rsid w:val="00AC441D"/>
    <w:rsid w:val="00AC5D0C"/>
    <w:rsid w:val="00AC5DFF"/>
    <w:rsid w:val="00AC6553"/>
    <w:rsid w:val="00AD232A"/>
    <w:rsid w:val="00AE15C7"/>
    <w:rsid w:val="00AE175B"/>
    <w:rsid w:val="00AE2807"/>
    <w:rsid w:val="00AE2DAF"/>
    <w:rsid w:val="00AE6753"/>
    <w:rsid w:val="00AF23F1"/>
    <w:rsid w:val="00B0083F"/>
    <w:rsid w:val="00B02FB0"/>
    <w:rsid w:val="00B14FFD"/>
    <w:rsid w:val="00B15C58"/>
    <w:rsid w:val="00B15E22"/>
    <w:rsid w:val="00B166C5"/>
    <w:rsid w:val="00B1686C"/>
    <w:rsid w:val="00B24952"/>
    <w:rsid w:val="00B262B7"/>
    <w:rsid w:val="00B30F39"/>
    <w:rsid w:val="00B329E6"/>
    <w:rsid w:val="00B33970"/>
    <w:rsid w:val="00B402A7"/>
    <w:rsid w:val="00B43D3C"/>
    <w:rsid w:val="00B44F56"/>
    <w:rsid w:val="00B53CB4"/>
    <w:rsid w:val="00B572DC"/>
    <w:rsid w:val="00B616F2"/>
    <w:rsid w:val="00B61D31"/>
    <w:rsid w:val="00B627ED"/>
    <w:rsid w:val="00B6666A"/>
    <w:rsid w:val="00B67E8A"/>
    <w:rsid w:val="00B72B32"/>
    <w:rsid w:val="00B812F8"/>
    <w:rsid w:val="00B8173C"/>
    <w:rsid w:val="00B824FA"/>
    <w:rsid w:val="00B85520"/>
    <w:rsid w:val="00B940DF"/>
    <w:rsid w:val="00B94827"/>
    <w:rsid w:val="00B95A98"/>
    <w:rsid w:val="00B97BEE"/>
    <w:rsid w:val="00BA5D1C"/>
    <w:rsid w:val="00BA7BEE"/>
    <w:rsid w:val="00BB602F"/>
    <w:rsid w:val="00BC0BE4"/>
    <w:rsid w:val="00BD1910"/>
    <w:rsid w:val="00BD47C6"/>
    <w:rsid w:val="00BE23F8"/>
    <w:rsid w:val="00BE3827"/>
    <w:rsid w:val="00BE5C26"/>
    <w:rsid w:val="00BE7B3C"/>
    <w:rsid w:val="00BF49F1"/>
    <w:rsid w:val="00BF7092"/>
    <w:rsid w:val="00C016F6"/>
    <w:rsid w:val="00C1073A"/>
    <w:rsid w:val="00C12782"/>
    <w:rsid w:val="00C13CF5"/>
    <w:rsid w:val="00C1526D"/>
    <w:rsid w:val="00C16497"/>
    <w:rsid w:val="00C314B4"/>
    <w:rsid w:val="00C342B1"/>
    <w:rsid w:val="00C41FD5"/>
    <w:rsid w:val="00C42E36"/>
    <w:rsid w:val="00C43B25"/>
    <w:rsid w:val="00C50976"/>
    <w:rsid w:val="00C51860"/>
    <w:rsid w:val="00C52BB2"/>
    <w:rsid w:val="00C52CFD"/>
    <w:rsid w:val="00C54BBB"/>
    <w:rsid w:val="00C60CF2"/>
    <w:rsid w:val="00C636B6"/>
    <w:rsid w:val="00C7443B"/>
    <w:rsid w:val="00C77F77"/>
    <w:rsid w:val="00C80C91"/>
    <w:rsid w:val="00C877ED"/>
    <w:rsid w:val="00C923B9"/>
    <w:rsid w:val="00C9697B"/>
    <w:rsid w:val="00C96CF9"/>
    <w:rsid w:val="00CA7791"/>
    <w:rsid w:val="00CA7D2A"/>
    <w:rsid w:val="00CB1766"/>
    <w:rsid w:val="00CB4D03"/>
    <w:rsid w:val="00CB4E36"/>
    <w:rsid w:val="00CC4715"/>
    <w:rsid w:val="00CC7FAC"/>
    <w:rsid w:val="00CD2AFA"/>
    <w:rsid w:val="00CD6C8B"/>
    <w:rsid w:val="00CD733E"/>
    <w:rsid w:val="00CE6989"/>
    <w:rsid w:val="00CE74AF"/>
    <w:rsid w:val="00CF18F4"/>
    <w:rsid w:val="00CF19CF"/>
    <w:rsid w:val="00CF7A37"/>
    <w:rsid w:val="00D100CE"/>
    <w:rsid w:val="00D17CB8"/>
    <w:rsid w:val="00D217F8"/>
    <w:rsid w:val="00D26D5E"/>
    <w:rsid w:val="00D30572"/>
    <w:rsid w:val="00D3260B"/>
    <w:rsid w:val="00D422E3"/>
    <w:rsid w:val="00D44BAF"/>
    <w:rsid w:val="00D44D95"/>
    <w:rsid w:val="00D5060A"/>
    <w:rsid w:val="00D51662"/>
    <w:rsid w:val="00D60876"/>
    <w:rsid w:val="00D612F3"/>
    <w:rsid w:val="00D74A50"/>
    <w:rsid w:val="00D772C0"/>
    <w:rsid w:val="00D848B3"/>
    <w:rsid w:val="00D865DC"/>
    <w:rsid w:val="00D87D34"/>
    <w:rsid w:val="00DA02BC"/>
    <w:rsid w:val="00DA2B13"/>
    <w:rsid w:val="00DB2736"/>
    <w:rsid w:val="00DB5E2F"/>
    <w:rsid w:val="00DC1E42"/>
    <w:rsid w:val="00DC4F1B"/>
    <w:rsid w:val="00DC54C4"/>
    <w:rsid w:val="00DC645E"/>
    <w:rsid w:val="00DC7C4D"/>
    <w:rsid w:val="00DD6FBD"/>
    <w:rsid w:val="00DE17E7"/>
    <w:rsid w:val="00DF3CA2"/>
    <w:rsid w:val="00DF4AEF"/>
    <w:rsid w:val="00DF5270"/>
    <w:rsid w:val="00E01B80"/>
    <w:rsid w:val="00E0245F"/>
    <w:rsid w:val="00E110A1"/>
    <w:rsid w:val="00E11D03"/>
    <w:rsid w:val="00E15415"/>
    <w:rsid w:val="00E15EDE"/>
    <w:rsid w:val="00E24FDE"/>
    <w:rsid w:val="00E31412"/>
    <w:rsid w:val="00E31782"/>
    <w:rsid w:val="00E34094"/>
    <w:rsid w:val="00E42D20"/>
    <w:rsid w:val="00E441A9"/>
    <w:rsid w:val="00E44A81"/>
    <w:rsid w:val="00E47A8D"/>
    <w:rsid w:val="00E5710A"/>
    <w:rsid w:val="00E57A8E"/>
    <w:rsid w:val="00E66A21"/>
    <w:rsid w:val="00E72D2B"/>
    <w:rsid w:val="00E76BC3"/>
    <w:rsid w:val="00E76DC0"/>
    <w:rsid w:val="00E83800"/>
    <w:rsid w:val="00E845B1"/>
    <w:rsid w:val="00E92F6E"/>
    <w:rsid w:val="00E95DF0"/>
    <w:rsid w:val="00E97115"/>
    <w:rsid w:val="00EA1914"/>
    <w:rsid w:val="00EB6DAE"/>
    <w:rsid w:val="00EB6DE5"/>
    <w:rsid w:val="00EB70C9"/>
    <w:rsid w:val="00EC256F"/>
    <w:rsid w:val="00ED47FD"/>
    <w:rsid w:val="00ED5643"/>
    <w:rsid w:val="00ED5EE2"/>
    <w:rsid w:val="00EE17EE"/>
    <w:rsid w:val="00EE2D42"/>
    <w:rsid w:val="00EE443B"/>
    <w:rsid w:val="00EE53E6"/>
    <w:rsid w:val="00EE62CB"/>
    <w:rsid w:val="00EE7C17"/>
    <w:rsid w:val="00EF7631"/>
    <w:rsid w:val="00EF7EC9"/>
    <w:rsid w:val="00F02488"/>
    <w:rsid w:val="00F03569"/>
    <w:rsid w:val="00F121DA"/>
    <w:rsid w:val="00F15AB4"/>
    <w:rsid w:val="00F17820"/>
    <w:rsid w:val="00F251DC"/>
    <w:rsid w:val="00F320B1"/>
    <w:rsid w:val="00F33423"/>
    <w:rsid w:val="00F42FFE"/>
    <w:rsid w:val="00F45732"/>
    <w:rsid w:val="00F516A2"/>
    <w:rsid w:val="00F52C3B"/>
    <w:rsid w:val="00F5449A"/>
    <w:rsid w:val="00F556B3"/>
    <w:rsid w:val="00F6213E"/>
    <w:rsid w:val="00F622A4"/>
    <w:rsid w:val="00F673E1"/>
    <w:rsid w:val="00F6793E"/>
    <w:rsid w:val="00F71E07"/>
    <w:rsid w:val="00F72A3C"/>
    <w:rsid w:val="00F81158"/>
    <w:rsid w:val="00F81C15"/>
    <w:rsid w:val="00F85157"/>
    <w:rsid w:val="00F8711B"/>
    <w:rsid w:val="00F87ACC"/>
    <w:rsid w:val="00F90D3A"/>
    <w:rsid w:val="00F94272"/>
    <w:rsid w:val="00F95A0B"/>
    <w:rsid w:val="00FA0F64"/>
    <w:rsid w:val="00FA3EB0"/>
    <w:rsid w:val="00FB0D7D"/>
    <w:rsid w:val="00FB1102"/>
    <w:rsid w:val="00FB1D21"/>
    <w:rsid w:val="00FB512C"/>
    <w:rsid w:val="00FC2C83"/>
    <w:rsid w:val="00FC39C1"/>
    <w:rsid w:val="00FD683B"/>
    <w:rsid w:val="00FE075B"/>
    <w:rsid w:val="00FE5882"/>
    <w:rsid w:val="00FE5BF4"/>
    <w:rsid w:val="00FF0BBB"/>
    <w:rsid w:val="00FF21FF"/>
    <w:rsid w:val="00FF61DB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75634"/>
  <w15:chartTrackingRefBased/>
  <w15:docId w15:val="{D446BDD8-F7B6-4E44-8795-37D564976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99"/>
    <w:rsid w:val="00F6213E"/>
    <w:rPr>
      <w:rFonts w:ascii="Calibri" w:hAnsi="Calibri"/>
      <w:sz w:val="20"/>
    </w:rPr>
  </w:style>
  <w:style w:type="paragraph" w:styleId="Kop1">
    <w:name w:val="heading 1"/>
    <w:basedOn w:val="Standaard"/>
    <w:next w:val="Body"/>
    <w:link w:val="Kop1Char"/>
    <w:uiPriority w:val="9"/>
    <w:qFormat/>
    <w:rsid w:val="000B574F"/>
    <w:pPr>
      <w:keepNext/>
      <w:keepLines/>
      <w:pageBreakBefore/>
      <w:numPr>
        <w:numId w:val="10"/>
      </w:numPr>
      <w:spacing w:before="160" w:after="360" w:line="320" w:lineRule="atLeast"/>
      <w:outlineLvl w:val="0"/>
    </w:pPr>
    <w:rPr>
      <w:rFonts w:asciiTheme="majorHAnsi" w:eastAsiaTheme="majorEastAsia" w:hAnsiTheme="majorHAnsi" w:cstheme="majorBidi"/>
      <w:color w:val="1F497D" w:themeColor="text2"/>
      <w:sz w:val="32"/>
      <w:szCs w:val="32"/>
    </w:rPr>
  </w:style>
  <w:style w:type="paragraph" w:styleId="Kop2">
    <w:name w:val="heading 2"/>
    <w:basedOn w:val="Standaard"/>
    <w:next w:val="Body"/>
    <w:link w:val="Kop2Char"/>
    <w:uiPriority w:val="9"/>
    <w:qFormat/>
    <w:rsid w:val="000B574F"/>
    <w:pPr>
      <w:keepNext/>
      <w:keepLines/>
      <w:numPr>
        <w:ilvl w:val="1"/>
        <w:numId w:val="10"/>
      </w:numPr>
      <w:spacing w:before="40" w:after="120" w:line="260" w:lineRule="atLeast"/>
      <w:outlineLvl w:val="1"/>
    </w:pPr>
    <w:rPr>
      <w:rFonts w:asciiTheme="majorHAnsi" w:eastAsiaTheme="majorEastAsia" w:hAnsiTheme="majorHAnsi" w:cstheme="majorBidi"/>
      <w:color w:val="1F497D" w:themeColor="text2"/>
      <w:sz w:val="26"/>
      <w:szCs w:val="26"/>
    </w:rPr>
  </w:style>
  <w:style w:type="paragraph" w:styleId="Kop3">
    <w:name w:val="heading 3"/>
    <w:basedOn w:val="Standaard"/>
    <w:next w:val="Body"/>
    <w:link w:val="Kop3Char"/>
    <w:uiPriority w:val="9"/>
    <w:qFormat/>
    <w:rsid w:val="000B574F"/>
    <w:pPr>
      <w:keepNext/>
      <w:keepLines/>
      <w:numPr>
        <w:ilvl w:val="2"/>
        <w:numId w:val="10"/>
      </w:numPr>
      <w:spacing w:before="40" w:after="120" w:line="240" w:lineRule="atLeast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Kop4">
    <w:name w:val="heading 4"/>
    <w:basedOn w:val="Standaard"/>
    <w:next w:val="Body"/>
    <w:link w:val="Kop4Char"/>
    <w:uiPriority w:val="9"/>
    <w:qFormat/>
    <w:rsid w:val="000B574F"/>
    <w:pPr>
      <w:keepNext/>
      <w:keepLines/>
      <w:numPr>
        <w:ilvl w:val="3"/>
        <w:numId w:val="10"/>
      </w:numPr>
      <w:spacing w:before="40" w:after="0" w:line="220" w:lineRule="atLeast"/>
      <w:outlineLvl w:val="3"/>
    </w:pPr>
    <w:rPr>
      <w:rFonts w:asciiTheme="majorHAnsi" w:eastAsiaTheme="majorEastAsia" w:hAnsiTheme="majorHAnsi" w:cstheme="majorBidi"/>
      <w:i/>
      <w:iCs/>
      <w:color w:val="1F497D" w:themeColor="text2"/>
      <w:sz w:val="22"/>
    </w:rPr>
  </w:style>
  <w:style w:type="paragraph" w:styleId="Kop5">
    <w:name w:val="heading 5"/>
    <w:basedOn w:val="Standaard"/>
    <w:next w:val="Standaard"/>
    <w:link w:val="Kop5Char"/>
    <w:uiPriority w:val="9"/>
    <w:qFormat/>
    <w:rsid w:val="000B574F"/>
    <w:pPr>
      <w:keepNext/>
      <w:keepLines/>
      <w:numPr>
        <w:ilvl w:val="4"/>
        <w:numId w:val="10"/>
      </w:numPr>
      <w:tabs>
        <w:tab w:val="left" w:pos="0"/>
        <w:tab w:val="right" w:leader="underscore" w:pos="2268"/>
      </w:tabs>
      <w:spacing w:before="40" w:after="0" w:line="220" w:lineRule="atLeast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sid w:val="000B574F"/>
    <w:rPr>
      <w:rFonts w:asciiTheme="majorHAnsi" w:eastAsiaTheme="majorEastAsia" w:hAnsiTheme="majorHAnsi" w:cstheme="majorBidi"/>
      <w:color w:val="1F497D" w:themeColor="text2"/>
      <w:szCs w:val="24"/>
    </w:rPr>
  </w:style>
  <w:style w:type="paragraph" w:customStyle="1" w:styleId="ArsHeading">
    <w:name w:val="Ars Heading"/>
    <w:basedOn w:val="Standaard"/>
    <w:link w:val="ArsHeadingChar"/>
    <w:rsid w:val="006513BA"/>
    <w:pPr>
      <w:spacing w:after="0" w:line="410" w:lineRule="exact"/>
    </w:pPr>
    <w:rPr>
      <w:rFonts w:ascii="ARS Maquette Pro" w:hAnsi="ARS Maquette Pro"/>
      <w:color w:val="6C2550"/>
      <w:sz w:val="40"/>
      <w14:stylisticSets>
        <w14:styleSet w14:id="1"/>
      </w14:stylisticSets>
    </w:rPr>
  </w:style>
  <w:style w:type="paragraph" w:customStyle="1" w:styleId="ArsIntro">
    <w:name w:val="Ars Intro"/>
    <w:basedOn w:val="Standaard"/>
    <w:link w:val="ArsIntroChar"/>
    <w:rsid w:val="00425A36"/>
    <w:pPr>
      <w:spacing w:after="0" w:line="350" w:lineRule="exact"/>
    </w:pPr>
    <w:rPr>
      <w:rFonts w:ascii="ARS Maquette Pro" w:hAnsi="ARS Maquette Pro"/>
      <w:sz w:val="28"/>
    </w:rPr>
  </w:style>
  <w:style w:type="character" w:customStyle="1" w:styleId="ArsHeadingChar">
    <w:name w:val="Ars Heading Char"/>
    <w:basedOn w:val="Standaardalinea-lettertype"/>
    <w:link w:val="ArsHeading"/>
    <w:rsid w:val="006513BA"/>
    <w:rPr>
      <w:rFonts w:ascii="ARS Maquette Pro" w:hAnsi="ARS Maquette Pro"/>
      <w:color w:val="6C2550"/>
      <w:sz w:val="40"/>
      <w14:stylisticSets>
        <w14:styleSet w14:id="1"/>
      </w14:stylisticSets>
    </w:rPr>
  </w:style>
  <w:style w:type="paragraph" w:customStyle="1" w:styleId="ArsStreamer">
    <w:name w:val="Ars Streamer"/>
    <w:basedOn w:val="Standaard"/>
    <w:link w:val="ArsStreamerChar"/>
    <w:rsid w:val="00425A36"/>
    <w:pPr>
      <w:spacing w:after="0" w:line="300" w:lineRule="exact"/>
    </w:pPr>
    <w:rPr>
      <w:rFonts w:ascii="ARS Maquette Pro" w:hAnsi="ARS Maquette Pro"/>
      <w:sz w:val="24"/>
    </w:rPr>
  </w:style>
  <w:style w:type="character" w:customStyle="1" w:styleId="ArsIntroChar">
    <w:name w:val="Ars Intro Char"/>
    <w:basedOn w:val="Standaardalinea-lettertype"/>
    <w:link w:val="ArsIntro"/>
    <w:rsid w:val="00425A36"/>
    <w:rPr>
      <w:rFonts w:ascii="ARS Maquette Pro" w:hAnsi="ARS Maquette Pro"/>
      <w:sz w:val="28"/>
    </w:rPr>
  </w:style>
  <w:style w:type="paragraph" w:customStyle="1" w:styleId="ArsSubheading">
    <w:name w:val="Ars Subheading"/>
    <w:basedOn w:val="Standaard"/>
    <w:link w:val="ArsSubheadingChar"/>
    <w:rsid w:val="004266A5"/>
    <w:pPr>
      <w:spacing w:after="0" w:line="250" w:lineRule="exact"/>
    </w:pPr>
    <w:rPr>
      <w:rFonts w:ascii="ARS Maquette Pro" w:hAnsi="ARS Maquette Pro"/>
      <w:b/>
      <w:sz w:val="19"/>
    </w:rPr>
  </w:style>
  <w:style w:type="character" w:customStyle="1" w:styleId="ArsStreamerChar">
    <w:name w:val="Ars Streamer Char"/>
    <w:basedOn w:val="Standaardalinea-lettertype"/>
    <w:link w:val="ArsStreamer"/>
    <w:rsid w:val="00425A36"/>
    <w:rPr>
      <w:rFonts w:ascii="ARS Maquette Pro" w:hAnsi="ARS Maquette Pro"/>
      <w:sz w:val="24"/>
    </w:rPr>
  </w:style>
  <w:style w:type="paragraph" w:customStyle="1" w:styleId="ArsBody">
    <w:name w:val="Ars Body"/>
    <w:basedOn w:val="Standaard"/>
    <w:link w:val="ArsBodyChar"/>
    <w:rsid w:val="004266A5"/>
    <w:pPr>
      <w:spacing w:after="0" w:line="250" w:lineRule="exact"/>
    </w:pPr>
    <w:rPr>
      <w:rFonts w:ascii="ARS Maquette Pro" w:hAnsi="ARS Maquette Pro"/>
      <w:sz w:val="19"/>
    </w:rPr>
  </w:style>
  <w:style w:type="character" w:customStyle="1" w:styleId="ArsSubheadingChar">
    <w:name w:val="Ars Subheading Char"/>
    <w:basedOn w:val="Standaardalinea-lettertype"/>
    <w:link w:val="ArsSubheading"/>
    <w:rsid w:val="004266A5"/>
    <w:rPr>
      <w:rFonts w:ascii="ARS Maquette Pro" w:hAnsi="ARS Maquette Pro"/>
      <w:b/>
      <w:sz w:val="19"/>
    </w:rPr>
  </w:style>
  <w:style w:type="paragraph" w:customStyle="1" w:styleId="ArsBodySub">
    <w:name w:val="Ars Body Sub"/>
    <w:basedOn w:val="Standaard"/>
    <w:link w:val="ArsBodySubChar"/>
    <w:rsid w:val="004266A5"/>
    <w:pPr>
      <w:spacing w:after="0" w:line="240" w:lineRule="exact"/>
    </w:pPr>
    <w:rPr>
      <w:rFonts w:ascii="ARS Maquette Pro" w:hAnsi="ARS Maquette Pro"/>
      <w:sz w:val="16"/>
    </w:rPr>
  </w:style>
  <w:style w:type="character" w:customStyle="1" w:styleId="ArsBodyChar">
    <w:name w:val="Ars Body Char"/>
    <w:basedOn w:val="Standaardalinea-lettertype"/>
    <w:link w:val="ArsBody"/>
    <w:rsid w:val="004266A5"/>
    <w:rPr>
      <w:rFonts w:ascii="ARS Maquette Pro" w:hAnsi="ARS Maquette Pro"/>
      <w:sz w:val="19"/>
    </w:rPr>
  </w:style>
  <w:style w:type="paragraph" w:customStyle="1" w:styleId="ArsVoetnoot">
    <w:name w:val="Ars Voetnoot"/>
    <w:basedOn w:val="Standaard"/>
    <w:link w:val="ArsVoetnootChar"/>
    <w:rsid w:val="004266A5"/>
    <w:pPr>
      <w:spacing w:after="0" w:line="200" w:lineRule="exact"/>
    </w:pPr>
    <w:rPr>
      <w:rFonts w:ascii="ARS Maquette Pro" w:hAnsi="ARS Maquette Pro"/>
      <w:sz w:val="14"/>
    </w:rPr>
  </w:style>
  <w:style w:type="character" w:customStyle="1" w:styleId="ArsBodySubChar">
    <w:name w:val="Ars Body Sub Char"/>
    <w:basedOn w:val="Standaardalinea-lettertype"/>
    <w:link w:val="ArsBodySub"/>
    <w:rsid w:val="004266A5"/>
    <w:rPr>
      <w:rFonts w:ascii="ARS Maquette Pro" w:hAnsi="ARS Maquette Pro"/>
      <w:sz w:val="16"/>
    </w:rPr>
  </w:style>
  <w:style w:type="paragraph" w:customStyle="1" w:styleId="ArsVersienummer">
    <w:name w:val="Ars Versienummer"/>
    <w:basedOn w:val="Standaard"/>
    <w:link w:val="ArsVersienummerChar"/>
    <w:rsid w:val="004266A5"/>
    <w:pPr>
      <w:spacing w:after="0" w:line="150" w:lineRule="exact"/>
    </w:pPr>
    <w:rPr>
      <w:rFonts w:ascii="ARS Maquette Pro" w:hAnsi="ARS Maquette Pro"/>
      <w:sz w:val="12"/>
    </w:rPr>
  </w:style>
  <w:style w:type="character" w:customStyle="1" w:styleId="ArsVoetnootChar">
    <w:name w:val="Ars Voetnoot Char"/>
    <w:basedOn w:val="Standaardalinea-lettertype"/>
    <w:link w:val="ArsVoetnoot"/>
    <w:rsid w:val="004266A5"/>
    <w:rPr>
      <w:rFonts w:ascii="ARS Maquette Pro" w:hAnsi="ARS Maquette Pro"/>
      <w:sz w:val="14"/>
    </w:rPr>
  </w:style>
  <w:style w:type="paragraph" w:customStyle="1" w:styleId="Heading">
    <w:name w:val="Heading"/>
    <w:basedOn w:val="Standaard"/>
    <w:link w:val="HeadingChar"/>
    <w:uiPriority w:val="2"/>
    <w:qFormat/>
    <w:rsid w:val="00EB6DE5"/>
    <w:pPr>
      <w:spacing w:after="360" w:line="420" w:lineRule="exact"/>
      <w:outlineLvl w:val="0"/>
    </w:pPr>
    <w:rPr>
      <w:sz w:val="40"/>
    </w:rPr>
  </w:style>
  <w:style w:type="character" w:customStyle="1" w:styleId="ArsVersienummerChar">
    <w:name w:val="Ars Versienummer Char"/>
    <w:basedOn w:val="Standaardalinea-lettertype"/>
    <w:link w:val="ArsVersienummer"/>
    <w:rsid w:val="004266A5"/>
    <w:rPr>
      <w:rFonts w:ascii="ARS Maquette Pro" w:hAnsi="ARS Maquette Pro"/>
      <w:sz w:val="12"/>
    </w:rPr>
  </w:style>
  <w:style w:type="paragraph" w:customStyle="1" w:styleId="Intro">
    <w:name w:val="Intro"/>
    <w:basedOn w:val="Standaard"/>
    <w:link w:val="IntroChar"/>
    <w:uiPriority w:val="4"/>
    <w:rsid w:val="001D6840"/>
    <w:pPr>
      <w:spacing w:after="0" w:line="350" w:lineRule="exact"/>
    </w:pPr>
    <w:rPr>
      <w:sz w:val="30"/>
    </w:rPr>
  </w:style>
  <w:style w:type="character" w:customStyle="1" w:styleId="HeadingChar">
    <w:name w:val="Heading Char"/>
    <w:basedOn w:val="Standaardalinea-lettertype"/>
    <w:link w:val="Heading"/>
    <w:uiPriority w:val="2"/>
    <w:rsid w:val="00EB6DE5"/>
    <w:rPr>
      <w:rFonts w:ascii="Calibri" w:hAnsi="Calibri"/>
      <w:sz w:val="40"/>
    </w:rPr>
  </w:style>
  <w:style w:type="paragraph" w:customStyle="1" w:styleId="Subheading">
    <w:name w:val="Subheading"/>
    <w:basedOn w:val="Standaard"/>
    <w:link w:val="SubheadingChar"/>
    <w:uiPriority w:val="3"/>
    <w:qFormat/>
    <w:rsid w:val="00F6213E"/>
    <w:pPr>
      <w:spacing w:after="0" w:line="400" w:lineRule="exact"/>
    </w:pPr>
    <w:rPr>
      <w:sz w:val="40"/>
    </w:rPr>
  </w:style>
  <w:style w:type="character" w:customStyle="1" w:styleId="IntroChar">
    <w:name w:val="Intro Char"/>
    <w:basedOn w:val="Standaardalinea-lettertype"/>
    <w:link w:val="Intro"/>
    <w:uiPriority w:val="4"/>
    <w:rsid w:val="00553059"/>
    <w:rPr>
      <w:rFonts w:ascii="Arial" w:hAnsi="Arial"/>
      <w:sz w:val="30"/>
    </w:rPr>
  </w:style>
  <w:style w:type="paragraph" w:customStyle="1" w:styleId="Body">
    <w:name w:val="Body"/>
    <w:aliases w:val="Broodtekst"/>
    <w:basedOn w:val="Standaard"/>
    <w:link w:val="BodyChar"/>
    <w:qFormat/>
    <w:rsid w:val="00031FF4"/>
    <w:pPr>
      <w:spacing w:after="0" w:line="240" w:lineRule="exact"/>
    </w:pPr>
    <w:rPr>
      <w:sz w:val="22"/>
    </w:rPr>
  </w:style>
  <w:style w:type="character" w:customStyle="1" w:styleId="SubheadingChar">
    <w:name w:val="Subheading Char"/>
    <w:basedOn w:val="Standaardalinea-lettertype"/>
    <w:link w:val="Subheading"/>
    <w:uiPriority w:val="3"/>
    <w:rsid w:val="00F6213E"/>
    <w:rPr>
      <w:rFonts w:ascii="Calibri" w:hAnsi="Calibri"/>
      <w:sz w:val="40"/>
    </w:rPr>
  </w:style>
  <w:style w:type="paragraph" w:customStyle="1" w:styleId="BodySub">
    <w:name w:val="Body Sub"/>
    <w:aliases w:val="Subtekst"/>
    <w:basedOn w:val="Standaard"/>
    <w:link w:val="BodySubChar"/>
    <w:uiPriority w:val="1"/>
    <w:qFormat/>
    <w:rsid w:val="009E6E9B"/>
    <w:pPr>
      <w:spacing w:after="0" w:line="240" w:lineRule="exact"/>
    </w:pPr>
    <w:rPr>
      <w:sz w:val="17"/>
    </w:rPr>
  </w:style>
  <w:style w:type="character" w:customStyle="1" w:styleId="BodyChar">
    <w:name w:val="Body Char"/>
    <w:aliases w:val="Broodtekst Char"/>
    <w:basedOn w:val="Standaardalinea-lettertype"/>
    <w:link w:val="Body"/>
    <w:rsid w:val="00031FF4"/>
    <w:rPr>
      <w:rFonts w:ascii="Calibri" w:hAnsi="Calibri"/>
    </w:rPr>
  </w:style>
  <w:style w:type="paragraph" w:customStyle="1" w:styleId="Voetnoot">
    <w:name w:val="Voetnoot"/>
    <w:basedOn w:val="Standaard"/>
    <w:link w:val="VoetnootChar"/>
    <w:uiPriority w:val="5"/>
    <w:rsid w:val="009E6E9B"/>
    <w:pPr>
      <w:spacing w:after="0" w:line="220" w:lineRule="exact"/>
    </w:pPr>
    <w:rPr>
      <w:sz w:val="15"/>
    </w:rPr>
  </w:style>
  <w:style w:type="character" w:customStyle="1" w:styleId="BodySubChar">
    <w:name w:val="Body Sub Char"/>
    <w:aliases w:val="Subtekst Char"/>
    <w:basedOn w:val="Standaardalinea-lettertype"/>
    <w:link w:val="BodySub"/>
    <w:uiPriority w:val="1"/>
    <w:rsid w:val="00553059"/>
    <w:rPr>
      <w:rFonts w:ascii="Arial" w:hAnsi="Arial"/>
      <w:sz w:val="17"/>
    </w:rPr>
  </w:style>
  <w:style w:type="paragraph" w:customStyle="1" w:styleId="Versienummer">
    <w:name w:val="Versienummer"/>
    <w:basedOn w:val="Standaard"/>
    <w:link w:val="VersienummerChar"/>
    <w:uiPriority w:val="6"/>
    <w:rsid w:val="00553059"/>
    <w:pPr>
      <w:spacing w:after="0" w:line="160" w:lineRule="exact"/>
    </w:pPr>
    <w:rPr>
      <w:sz w:val="12"/>
    </w:rPr>
  </w:style>
  <w:style w:type="character" w:customStyle="1" w:styleId="VoetnootChar">
    <w:name w:val="Voetnoot Char"/>
    <w:basedOn w:val="Standaardalinea-lettertype"/>
    <w:link w:val="Voetnoot"/>
    <w:uiPriority w:val="5"/>
    <w:rsid w:val="00553059"/>
    <w:rPr>
      <w:rFonts w:ascii="Arial" w:hAnsi="Arial"/>
      <w:sz w:val="15"/>
    </w:rPr>
  </w:style>
  <w:style w:type="character" w:customStyle="1" w:styleId="VersienummerChar">
    <w:name w:val="Versienummer Char"/>
    <w:basedOn w:val="Standaardalinea-lettertype"/>
    <w:link w:val="Versienummer"/>
    <w:uiPriority w:val="6"/>
    <w:rsid w:val="00553059"/>
    <w:rPr>
      <w:rFonts w:ascii="Arial" w:hAnsi="Arial"/>
      <w:sz w:val="12"/>
    </w:rPr>
  </w:style>
  <w:style w:type="paragraph" w:styleId="Koptekst">
    <w:name w:val="header"/>
    <w:basedOn w:val="Standaard"/>
    <w:link w:val="KoptekstChar"/>
    <w:uiPriority w:val="99"/>
    <w:unhideWhenUsed/>
    <w:rsid w:val="00C87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77ED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C87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77ED"/>
    <w:rPr>
      <w:rFonts w:ascii="Arial" w:hAnsi="Arial"/>
    </w:rPr>
  </w:style>
  <w:style w:type="table" w:styleId="Tabelraster">
    <w:name w:val="Table Grid"/>
    <w:basedOn w:val="Standaardtabel"/>
    <w:uiPriority w:val="59"/>
    <w:rsid w:val="008A0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ng">
    <w:name w:val="Nummering"/>
    <w:basedOn w:val="Body"/>
    <w:link w:val="NummeringChar"/>
    <w:uiPriority w:val="99"/>
    <w:qFormat/>
    <w:rsid w:val="001C6402"/>
    <w:pPr>
      <w:numPr>
        <w:numId w:val="2"/>
      </w:numPr>
    </w:pPr>
  </w:style>
  <w:style w:type="character" w:customStyle="1" w:styleId="NummeringChar">
    <w:name w:val="Nummering Char"/>
    <w:basedOn w:val="BodyChar"/>
    <w:link w:val="Nummering"/>
    <w:uiPriority w:val="99"/>
    <w:rsid w:val="001C6402"/>
    <w:rPr>
      <w:rFonts w:ascii="Arial" w:hAnsi="Arial"/>
      <w:sz w:val="20"/>
    </w:rPr>
  </w:style>
  <w:style w:type="character" w:customStyle="1" w:styleId="Kop1Char">
    <w:name w:val="Kop 1 Char"/>
    <w:basedOn w:val="Standaardalinea-lettertype"/>
    <w:link w:val="Kop1"/>
    <w:uiPriority w:val="9"/>
    <w:rsid w:val="000B574F"/>
    <w:rPr>
      <w:rFonts w:asciiTheme="majorHAnsi" w:eastAsiaTheme="majorEastAsia" w:hAnsiTheme="majorHAnsi" w:cstheme="majorBidi"/>
      <w:color w:val="1F497D" w:themeColor="text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B574F"/>
    <w:rPr>
      <w:rFonts w:asciiTheme="majorHAnsi" w:eastAsiaTheme="majorEastAsia" w:hAnsiTheme="majorHAnsi" w:cstheme="majorBidi"/>
      <w:color w:val="1F497D" w:themeColor="text2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B574F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BA7BEE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1E0E54"/>
    <w:rPr>
      <w:color w:val="0000FF" w:themeColor="hyperlink"/>
      <w:u w:val="single"/>
    </w:rPr>
  </w:style>
  <w:style w:type="paragraph" w:styleId="Inhopg1">
    <w:name w:val="toc 1"/>
    <w:basedOn w:val="Standaard"/>
    <w:next w:val="Standaard"/>
    <w:uiPriority w:val="39"/>
    <w:unhideWhenUsed/>
    <w:rsid w:val="009D0798"/>
    <w:pPr>
      <w:spacing w:before="240" w:after="0"/>
      <w:ind w:left="737" w:hanging="737"/>
    </w:pPr>
    <w:rPr>
      <w:b/>
    </w:rPr>
  </w:style>
  <w:style w:type="paragraph" w:styleId="Inhopg2">
    <w:name w:val="toc 2"/>
    <w:basedOn w:val="Standaard"/>
    <w:next w:val="Standaard"/>
    <w:uiPriority w:val="39"/>
    <w:unhideWhenUsed/>
    <w:rsid w:val="009D0798"/>
    <w:pPr>
      <w:spacing w:before="80" w:after="0" w:line="240" w:lineRule="exact"/>
      <w:ind w:left="737" w:hanging="737"/>
    </w:pPr>
  </w:style>
  <w:style w:type="paragraph" w:styleId="Inhopg3">
    <w:name w:val="toc 3"/>
    <w:basedOn w:val="Standaard"/>
    <w:next w:val="Standaard"/>
    <w:uiPriority w:val="39"/>
    <w:unhideWhenUsed/>
    <w:rsid w:val="009D0798"/>
    <w:pPr>
      <w:spacing w:after="0" w:line="220" w:lineRule="exact"/>
      <w:ind w:left="737" w:hanging="737"/>
    </w:pPr>
    <w:rPr>
      <w:sz w:val="18"/>
    </w:rPr>
  </w:style>
  <w:style w:type="paragraph" w:customStyle="1" w:styleId="Klein">
    <w:name w:val="Klein"/>
    <w:basedOn w:val="Standaard"/>
    <w:link w:val="KleinChar"/>
    <w:uiPriority w:val="99"/>
    <w:qFormat/>
    <w:rsid w:val="00036AAA"/>
    <w:pPr>
      <w:spacing w:after="0" w:line="200" w:lineRule="exact"/>
    </w:pPr>
    <w:rPr>
      <w:sz w:val="14"/>
    </w:rPr>
  </w:style>
  <w:style w:type="paragraph" w:customStyle="1" w:styleId="Kleinkopje">
    <w:name w:val="Klein kopje"/>
    <w:basedOn w:val="Klein"/>
    <w:link w:val="KleinkopjeChar"/>
    <w:uiPriority w:val="99"/>
    <w:qFormat/>
    <w:rsid w:val="00036AAA"/>
    <w:pPr>
      <w:spacing w:line="160" w:lineRule="exact"/>
    </w:pPr>
    <w:rPr>
      <w:smallCaps/>
    </w:rPr>
  </w:style>
  <w:style w:type="character" w:customStyle="1" w:styleId="KleinChar">
    <w:name w:val="Klein Char"/>
    <w:basedOn w:val="Standaardalinea-lettertype"/>
    <w:link w:val="Klein"/>
    <w:uiPriority w:val="99"/>
    <w:rsid w:val="00036AAA"/>
    <w:rPr>
      <w:rFonts w:ascii="Calibri" w:hAnsi="Calibri"/>
      <w:sz w:val="14"/>
    </w:rPr>
  </w:style>
  <w:style w:type="character" w:customStyle="1" w:styleId="KleinkopjeChar">
    <w:name w:val="Klein kopje Char"/>
    <w:basedOn w:val="KleinChar"/>
    <w:link w:val="Kleinkopje"/>
    <w:uiPriority w:val="99"/>
    <w:rsid w:val="00036AAA"/>
    <w:rPr>
      <w:rFonts w:ascii="Calibri" w:hAnsi="Calibri"/>
      <w:smallCaps/>
      <w:sz w:val="14"/>
    </w:rPr>
  </w:style>
  <w:style w:type="character" w:customStyle="1" w:styleId="Kop4Char">
    <w:name w:val="Kop 4 Char"/>
    <w:basedOn w:val="Standaardalinea-lettertype"/>
    <w:link w:val="Kop4"/>
    <w:uiPriority w:val="9"/>
    <w:rsid w:val="000B574F"/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Inhopg4">
    <w:name w:val="toc 4"/>
    <w:basedOn w:val="Standaard"/>
    <w:next w:val="Standaard"/>
    <w:autoRedefine/>
    <w:uiPriority w:val="39"/>
    <w:unhideWhenUsed/>
    <w:rsid w:val="009D0798"/>
    <w:pPr>
      <w:tabs>
        <w:tab w:val="right" w:pos="9514"/>
      </w:tabs>
      <w:spacing w:after="0" w:line="200" w:lineRule="exact"/>
      <w:ind w:left="737" w:hanging="737"/>
    </w:pPr>
    <w:rPr>
      <w:sz w:val="16"/>
    </w:rPr>
  </w:style>
  <w:style w:type="paragraph" w:customStyle="1" w:styleId="Omschrijving">
    <w:name w:val="Omschrijving"/>
    <w:basedOn w:val="Body"/>
    <w:link w:val="OmschrijvingChar"/>
    <w:uiPriority w:val="99"/>
    <w:qFormat/>
    <w:rsid w:val="007F0A1C"/>
    <w:pPr>
      <w:spacing w:line="260" w:lineRule="exact"/>
    </w:pPr>
    <w:rPr>
      <w:b/>
      <w:sz w:val="20"/>
    </w:rPr>
  </w:style>
  <w:style w:type="character" w:customStyle="1" w:styleId="OmschrijvingChar">
    <w:name w:val="Omschrijving Char"/>
    <w:basedOn w:val="BodyChar"/>
    <w:link w:val="Omschrijving"/>
    <w:uiPriority w:val="99"/>
    <w:rsid w:val="007F0A1C"/>
    <w:rPr>
      <w:rFonts w:ascii="Calibri" w:hAnsi="Calibri"/>
      <w:b/>
      <w:sz w:val="20"/>
    </w:rPr>
  </w:style>
  <w:style w:type="paragraph" w:customStyle="1" w:styleId="Titelvolandis">
    <w:name w:val="Titel volandis"/>
    <w:basedOn w:val="Standaard"/>
    <w:link w:val="TitelvolandisChar"/>
    <w:uiPriority w:val="99"/>
    <w:qFormat/>
    <w:rsid w:val="006511D6"/>
    <w:pPr>
      <w:spacing w:after="0" w:line="800" w:lineRule="exact"/>
    </w:pPr>
    <w:rPr>
      <w:b/>
      <w:color w:val="80CEEF" w:themeColor="accent1"/>
      <w:sz w:val="80"/>
    </w:rPr>
  </w:style>
  <w:style w:type="paragraph" w:customStyle="1" w:styleId="OnderwerpVolandis">
    <w:name w:val="Onderwerp Volandis"/>
    <w:basedOn w:val="Body"/>
    <w:link w:val="OnderwerpVolandisChar"/>
    <w:uiPriority w:val="99"/>
    <w:qFormat/>
    <w:rsid w:val="006511D6"/>
    <w:pPr>
      <w:spacing w:line="360" w:lineRule="exact"/>
    </w:pPr>
    <w:rPr>
      <w:b/>
      <w:color w:val="39286E" w:themeColor="accent4"/>
      <w:sz w:val="36"/>
    </w:rPr>
  </w:style>
  <w:style w:type="character" w:customStyle="1" w:styleId="TitelvolandisChar">
    <w:name w:val="Titel volandis Char"/>
    <w:basedOn w:val="Standaardalinea-lettertype"/>
    <w:link w:val="Titelvolandis"/>
    <w:uiPriority w:val="99"/>
    <w:rsid w:val="006511D6"/>
    <w:rPr>
      <w:rFonts w:ascii="Calibri" w:hAnsi="Calibri"/>
      <w:b/>
      <w:color w:val="80CEEF" w:themeColor="accent1"/>
      <w:sz w:val="80"/>
    </w:rPr>
  </w:style>
  <w:style w:type="character" w:customStyle="1" w:styleId="OnderwerpVolandisChar">
    <w:name w:val="Onderwerp Volandis Char"/>
    <w:basedOn w:val="BodyChar"/>
    <w:link w:val="OnderwerpVolandis"/>
    <w:uiPriority w:val="99"/>
    <w:rsid w:val="006511D6"/>
    <w:rPr>
      <w:rFonts w:ascii="Calibri" w:hAnsi="Calibri"/>
      <w:b/>
      <w:color w:val="39286E" w:themeColor="accent4"/>
      <w:sz w:val="3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7A3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F7A37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rsid w:val="004A0F2F"/>
    <w:pPr>
      <w:ind w:left="720"/>
      <w:contextualSpacing/>
    </w:pPr>
  </w:style>
  <w:style w:type="paragraph" w:styleId="Revisie">
    <w:name w:val="Revision"/>
    <w:hidden/>
    <w:uiPriority w:val="99"/>
    <w:semiHidden/>
    <w:rsid w:val="00084C56"/>
    <w:pPr>
      <w:spacing w:after="0" w:line="240" w:lineRule="auto"/>
    </w:pPr>
    <w:rPr>
      <w:rFonts w:ascii="Calibri" w:hAnsi="Calibri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44D9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44D95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44D95"/>
    <w:rPr>
      <w:rFonts w:ascii="Calibri" w:hAnsi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44D9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44D95"/>
    <w:rPr>
      <w:rFonts w:ascii="Calibri" w:hAnsi="Calibri"/>
      <w:b/>
      <w:bCs/>
      <w:sz w:val="20"/>
      <w:szCs w:val="20"/>
    </w:rPr>
  </w:style>
  <w:style w:type="character" w:styleId="Vermelding">
    <w:name w:val="Mention"/>
    <w:basedOn w:val="Standaardalinea-lettertype"/>
    <w:uiPriority w:val="99"/>
    <w:unhideWhenUsed/>
    <w:rsid w:val="00DB273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image" Target="media/image4.png"/><Relationship Id="rId26" Type="http://schemas.openxmlformats.org/officeDocument/2006/relationships/customXml" Target="ink/ink3.xml"/><Relationship Id="rId39" Type="http://schemas.openxmlformats.org/officeDocument/2006/relationships/image" Target="media/image13.png"/><Relationship Id="rId34" Type="http://schemas.openxmlformats.org/officeDocument/2006/relationships/image" Target="media/image12.png"/><Relationship Id="rId42" Type="http://schemas.openxmlformats.org/officeDocument/2006/relationships/image" Target="media/image16.svg"/><Relationship Id="rId50" Type="http://schemas.openxmlformats.org/officeDocument/2006/relationships/image" Target="media/image21.png"/><Relationship Id="rId55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9" Type="http://schemas.openxmlformats.org/officeDocument/2006/relationships/customXml" Target="ink/ink5.xml"/><Relationship Id="rId11" Type="http://schemas.openxmlformats.org/officeDocument/2006/relationships/endnotes" Target="endnotes.xml"/><Relationship Id="rId32" Type="http://schemas.openxmlformats.org/officeDocument/2006/relationships/image" Target="media/image6.png"/><Relationship Id="rId37" Type="http://schemas.openxmlformats.org/officeDocument/2006/relationships/image" Target="media/image10.png"/><Relationship Id="rId40" Type="http://schemas.openxmlformats.org/officeDocument/2006/relationships/image" Target="media/image14.svg"/><Relationship Id="rId45" Type="http://schemas.openxmlformats.org/officeDocument/2006/relationships/image" Target="media/image19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image" Target="media/image33.png"/><Relationship Id="rId19" Type="http://schemas.openxmlformats.org/officeDocument/2006/relationships/customXml" Target="ink/ink2.xml"/><Relationship Id="rId27" Type="http://schemas.openxmlformats.org/officeDocument/2006/relationships/image" Target="media/image70.png"/><Relationship Id="rId30" Type="http://schemas.openxmlformats.org/officeDocument/2006/relationships/image" Target="media/image8.png"/><Relationship Id="rId35" Type="http://schemas.openxmlformats.org/officeDocument/2006/relationships/image" Target="media/image7.png"/><Relationship Id="rId43" Type="http://schemas.openxmlformats.org/officeDocument/2006/relationships/image" Target="media/image17.png"/><Relationship Id="rId48" Type="http://schemas.openxmlformats.org/officeDocument/2006/relationships/image" Target="media/image23.pn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60.png"/><Relationship Id="rId33" Type="http://schemas.openxmlformats.org/officeDocument/2006/relationships/customXml" Target="ink/ink6.xml"/><Relationship Id="rId38" Type="http://schemas.openxmlformats.org/officeDocument/2006/relationships/image" Target="media/image11.svg"/><Relationship Id="rId46" Type="http://schemas.openxmlformats.org/officeDocument/2006/relationships/customXml" Target="ink/ink7.xml"/><Relationship Id="rId59" Type="http://schemas.openxmlformats.org/officeDocument/2006/relationships/image" Target="media/image31.png"/><Relationship Id="rId67" Type="http://schemas.openxmlformats.org/officeDocument/2006/relationships/header" Target="header2.xml"/><Relationship Id="rId41" Type="http://schemas.openxmlformats.org/officeDocument/2006/relationships/image" Target="media/image15.png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8" Type="http://schemas.openxmlformats.org/officeDocument/2006/relationships/customXml" Target="ink/ink4.xml"/><Relationship Id="rId36" Type="http://schemas.openxmlformats.org/officeDocument/2006/relationships/image" Target="media/image9.png"/><Relationship Id="rId49" Type="http://schemas.openxmlformats.org/officeDocument/2006/relationships/image" Target="media/image20.png"/><Relationship Id="rId57" Type="http://schemas.openxmlformats.org/officeDocument/2006/relationships/image" Target="media/image29.png"/><Relationship Id="rId10" Type="http://schemas.openxmlformats.org/officeDocument/2006/relationships/footnotes" Target="footnotes.xm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andis\Sjablonen\Rapport%20extern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6T09:39:27.615"/>
    </inkml:context>
    <inkml:brush xml:id="br0">
      <inkml:brushProperty name="width" value="0.35" units="cm"/>
      <inkml:brushProperty name="height" value="0.35" units="cm"/>
      <inkml:brushProperty name="color" value="#00A0D7"/>
    </inkml:brush>
  </inkml:definitions>
  <inkml:trace contextRef="#ctx0" brushRef="#br0">1 18 24575,'4'0'0,"1"-4"0,7-1 0,2-4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6T09:40:39.637"/>
    </inkml:context>
    <inkml:brush xml:id="br0">
      <inkml:brushProperty name="width" value="0.35" units="cm"/>
      <inkml:brushProperty name="height" value="0.35" units="cm"/>
      <inkml:brushProperty name="color" value="#00A0D7"/>
    </inkml:brush>
  </inkml:definitions>
  <inkml:trace contextRef="#ctx0" brushRef="#br0">0 0 24575,'4'0'0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6T09:27:09.545"/>
    </inkml:context>
    <inkml:brush xml:id="br0">
      <inkml:brushProperty name="width" value="0.2" units="cm"/>
      <inkml:brushProperty name="height" value="0.2" units="cm"/>
      <inkml:brushProperty name="color" value="#FFC114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6T09:27:03.879"/>
    </inkml:context>
    <inkml:brush xml:id="br0">
      <inkml:brushProperty name="width" value="0.2" units="cm"/>
      <inkml:brushProperty name="height" value="0.2" units="cm"/>
      <inkml:brushProperty name="color" value="#FFC114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6T09:39:19.695"/>
    </inkml:context>
    <inkml:brush xml:id="br0">
      <inkml:brushProperty name="width" value="0.35" units="cm"/>
      <inkml:brushProperty name="height" value="0.35" units="cm"/>
      <inkml:brushProperty name="color" value="#00A0D7"/>
    </inkml:brush>
  </inkml:definitions>
  <inkml:trace contextRef="#ctx0" brushRef="#br0">0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6T10:02:57.02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6T10:02:46.81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24575,'1503'0'-1365</inkml:trace>
</inkml:ink>
</file>

<file path=word/theme/theme1.xml><?xml version="1.0" encoding="utf-8"?>
<a:theme xmlns:a="http://schemas.openxmlformats.org/drawingml/2006/main" name="Volandis">
  <a:themeElements>
    <a:clrScheme name="Voland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0CEEF"/>
      </a:accent1>
      <a:accent2>
        <a:srgbClr val="00AEE1"/>
      </a:accent2>
      <a:accent3>
        <a:srgbClr val="2D529B"/>
      </a:accent3>
      <a:accent4>
        <a:srgbClr val="39286E"/>
      </a:accent4>
      <a:accent5>
        <a:srgbClr val="4D265A"/>
      </a:accent5>
      <a:accent6>
        <a:srgbClr val="4D260A"/>
      </a:accent6>
      <a:hlink>
        <a:srgbClr val="0000FF"/>
      </a:hlink>
      <a:folHlink>
        <a:srgbClr val="800080"/>
      </a:folHlink>
    </a:clrScheme>
    <a:fontScheme name="Volandi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2023-07-06T00:00:00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09f952-b386-42cc-aa22-dd2225fa016e">
      <Terms xmlns="http://schemas.microsoft.com/office/infopath/2007/PartnerControls"/>
    </lcf76f155ced4ddcb4097134ff3c332f>
    <TaxCatchAll xmlns="738b1000-62a7-4d49-8a90-088b7da87939" xsi:nil="true"/>
    <SharedWithUsers xmlns="738b1000-62a7-4d49-8a90-088b7da87939">
      <UserInfo>
        <DisplayName>Ingrid van Wijk</DisplayName>
        <AccountId>305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592CF81AA221449721A77C3590E776" ma:contentTypeVersion="18" ma:contentTypeDescription="Een nieuw document maken." ma:contentTypeScope="" ma:versionID="b7c788dec932f1ab3997ad7c766c5612">
  <xsd:schema xmlns:xsd="http://www.w3.org/2001/XMLSchema" xmlns:xs="http://www.w3.org/2001/XMLSchema" xmlns:p="http://schemas.microsoft.com/office/2006/metadata/properties" xmlns:ns2="3409f952-b386-42cc-aa22-dd2225fa016e" xmlns:ns3="738b1000-62a7-4d49-8a90-088b7da87939" targetNamespace="http://schemas.microsoft.com/office/2006/metadata/properties" ma:root="true" ma:fieldsID="83fad8f6d92f0bd7084e4e9d7936be61" ns2:_="" ns3:_="">
    <xsd:import namespace="3409f952-b386-42cc-aa22-dd2225fa016e"/>
    <xsd:import namespace="738b1000-62a7-4d49-8a90-088b7da879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f952-b386-42cc-aa22-dd2225fa01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27b50caa-45d2-4500-8e09-04c36bbb26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b1000-62a7-4d49-8a90-088b7da87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08e45a-f257-4aa1-aed8-6157a1a481c8}" ma:internalName="TaxCatchAll" ma:showField="CatchAllData" ma:web="738b1000-62a7-4d49-8a90-088b7da879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90BEC1-7D51-4EB3-B15D-0404926886FD}">
  <ds:schemaRefs>
    <ds:schemaRef ds:uri="http://schemas.microsoft.com/office/2006/metadata/properties"/>
    <ds:schemaRef ds:uri="http://schemas.microsoft.com/office/infopath/2007/PartnerControls"/>
    <ds:schemaRef ds:uri="3409f952-b386-42cc-aa22-dd2225fa016e"/>
    <ds:schemaRef ds:uri="738b1000-62a7-4d49-8a90-088b7da87939"/>
  </ds:schemaRefs>
</ds:datastoreItem>
</file>

<file path=customXml/itemProps3.xml><?xml version="1.0" encoding="utf-8"?>
<ds:datastoreItem xmlns:ds="http://schemas.openxmlformats.org/officeDocument/2006/customXml" ds:itemID="{674C5D16-6C4A-440B-BCAF-570182B107FA}"/>
</file>

<file path=customXml/itemProps4.xml><?xml version="1.0" encoding="utf-8"?>
<ds:datastoreItem xmlns:ds="http://schemas.openxmlformats.org/officeDocument/2006/customXml" ds:itemID="{79C25632-12BD-4F00-B679-2A458B20A3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6AC8B08-9D92-40DC-8F98-3605886C4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extern.dotx</Template>
  <TotalTime>262</TotalTime>
  <Pages>24</Pages>
  <Words>814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MijnPreventie</vt:lpstr>
    </vt:vector>
  </TitlesOfParts>
  <Company>Volandis</Company>
  <LinksUpToDate>false</LinksUpToDate>
  <CharactersWithSpaces>5287</CharactersWithSpaces>
  <SharedDoc>false</SharedDoc>
  <HLinks>
    <vt:vector size="102" baseType="variant"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_Toc141261758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_Toc141261757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_Toc141261756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_Toc141261755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_Toc141261754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_Toc141261753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_Toc141261752</vt:lpwstr>
      </vt:variant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_Toc141261751</vt:lpwstr>
      </vt:variant>
      <vt:variant>
        <vt:i4>1376305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_Toc141261750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_Toc141261749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_Toc141261748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_Toc141261747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_Toc141261746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_Toc141261745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_Toc141261744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_Toc141261743</vt:lpwstr>
      </vt:variant>
      <vt:variant>
        <vt:i4>5111855</vt:i4>
      </vt:variant>
      <vt:variant>
        <vt:i4>0</vt:i4>
      </vt:variant>
      <vt:variant>
        <vt:i4>0</vt:i4>
      </vt:variant>
      <vt:variant>
        <vt:i4>5</vt:i4>
      </vt:variant>
      <vt:variant>
        <vt:lpwstr>mailto:i.vanwijk@volandis.nl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MijnPreventie</dc:title>
  <dc:subject>Handleiding</dc:subject>
  <dc:creator>Manon Leering</dc:creator>
  <cp:keywords/>
  <dc:description/>
  <cp:lastModifiedBy>Cora de Kievid</cp:lastModifiedBy>
  <cp:revision>110</cp:revision>
  <cp:lastPrinted>2023-07-31T09:51:00Z</cp:lastPrinted>
  <dcterms:created xsi:type="dcterms:W3CDTF">2023-07-27T02:26:00Z</dcterms:created>
  <dcterms:modified xsi:type="dcterms:W3CDTF">2024-08-22T07:31:00Z</dcterms:modified>
  <cp:category>Rapport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Document">
    <vt:lpwstr>Rapport extern</vt:lpwstr>
  </property>
  <property fmtid="{D5CDD505-2E9C-101B-9397-08002B2CF9AE}" pid="3" name="Status">
    <vt:lpwstr>Wijzigen</vt:lpwstr>
  </property>
  <property fmtid="{D5CDD505-2E9C-101B-9397-08002B2CF9AE}" pid="4" name="ContentTypeId">
    <vt:lpwstr>0x010100FD592CF81AA221449721A77C3590E776</vt:lpwstr>
  </property>
  <property fmtid="{D5CDD505-2E9C-101B-9397-08002B2CF9AE}" pid="5" name="MediaServiceImageTags">
    <vt:lpwstr/>
  </property>
</Properties>
</file>